
<file path=[Content_Types].xml><?xml version="1.0" encoding="utf-8"?>
<Types xmlns="http://schemas.openxmlformats.org/package/2006/content-types">
  <Default Extension="bin" ContentType="application/vnd.ms-word.attachedToolbars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3B204A" w14:textId="5CF6F0B1" w:rsidR="00567AB4" w:rsidRPr="004625F8" w:rsidRDefault="00567AB4" w:rsidP="00752DD6">
      <w:pPr>
        <w:spacing w:line="360" w:lineRule="auto"/>
        <w:ind w:left="-993" w:right="-360"/>
        <w:rPr>
          <w:strike/>
          <w:color w:val="00B050"/>
          <w:sz w:val="2"/>
          <w:szCs w:val="2"/>
          <w:lang w:val="sr-Cyrl-RS"/>
        </w:rPr>
      </w:pPr>
    </w:p>
    <w:p w14:paraId="66D7E46D" w14:textId="686D08DF" w:rsidR="00CE2EC2" w:rsidRPr="001D37CA" w:rsidRDefault="00144235">
      <w:pPr>
        <w:rPr>
          <w:rFonts w:ascii="Arial" w:hAnsi="Arial" w:cs="Arial"/>
          <w:strike/>
          <w:color w:val="00B050"/>
          <w:lang w:val="sr-Latn-C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9FA49C7" wp14:editId="6A44C65B">
            <wp:simplePos x="0" y="0"/>
            <wp:positionH relativeFrom="column">
              <wp:posOffset>0</wp:posOffset>
            </wp:positionH>
            <wp:positionV relativeFrom="paragraph">
              <wp:posOffset>184826</wp:posOffset>
            </wp:positionV>
            <wp:extent cx="1610995" cy="467360"/>
            <wp:effectExtent l="0" t="0" r="8255" b="8890"/>
            <wp:wrapNone/>
            <wp:docPr id="5" name="Picture 5" descr="N:\DOESK\2 Standardizacija\00_KO 2022\KO-0322\nis_logo_latinic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N:\DOESK\2 Standardizacija\00_KO 2022\KO-0322\nis_logo_latinic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4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3148DA" w14:textId="5AAF8F57" w:rsidR="00415EEB" w:rsidRDefault="00527171" w:rsidP="00527171">
      <w:pPr>
        <w:tabs>
          <w:tab w:val="left" w:pos="6313"/>
        </w:tabs>
        <w:spacing w:before="240" w:after="120"/>
        <w:rPr>
          <w:rFonts w:ascii="Arial" w:hAnsi="Arial" w:cs="Arial"/>
          <w:b/>
          <w:color w:val="00B050"/>
          <w:lang w:val="sr-Latn-CS"/>
        </w:rPr>
      </w:pPr>
      <w:r>
        <w:rPr>
          <w:rFonts w:ascii="Arial" w:hAnsi="Arial" w:cs="Arial"/>
          <w:b/>
          <w:color w:val="00B050"/>
          <w:lang w:val="sr-Latn-CS"/>
        </w:rPr>
        <w:tab/>
      </w:r>
    </w:p>
    <w:p w14:paraId="72111CD8" w14:textId="77777777" w:rsidR="00415EEB" w:rsidRDefault="00415EEB" w:rsidP="00E00FDB">
      <w:pPr>
        <w:spacing w:before="240" w:after="120"/>
        <w:jc w:val="center"/>
        <w:rPr>
          <w:rFonts w:ascii="Arial" w:hAnsi="Arial" w:cs="Arial"/>
          <w:b/>
          <w:color w:val="00B050"/>
          <w:lang w:val="sr-Latn-CS"/>
        </w:rPr>
      </w:pPr>
    </w:p>
    <w:p w14:paraId="582DD528" w14:textId="005D73BA" w:rsidR="001D37CA" w:rsidRPr="00090C49" w:rsidRDefault="001D37CA" w:rsidP="00E00FDB">
      <w:pPr>
        <w:spacing w:before="240" w:after="120"/>
        <w:jc w:val="center"/>
        <w:rPr>
          <w:rFonts w:ascii="Arial" w:hAnsi="Arial" w:cs="Arial"/>
          <w:b/>
          <w:lang w:val="sr-Cyrl-RS"/>
        </w:rPr>
      </w:pPr>
      <w:r w:rsidRPr="00B308A2">
        <w:rPr>
          <w:rFonts w:ascii="Arial" w:hAnsi="Arial" w:cs="Arial"/>
          <w:b/>
          <w:lang w:val="sr-Latn-CS"/>
        </w:rPr>
        <w:t>ПОЗИВ ЗА УЧЕШЋЕ НА АУКЦИЈИ</w:t>
      </w:r>
      <w:r w:rsidR="00090C49">
        <w:rPr>
          <w:rFonts w:ascii="Arial" w:hAnsi="Arial" w:cs="Arial"/>
          <w:b/>
          <w:lang w:val="sr-Cyrl-RS"/>
        </w:rPr>
        <w:t xml:space="preserve"> </w:t>
      </w:r>
    </w:p>
    <w:p w14:paraId="7157455B" w14:textId="600E57CA" w:rsidR="001D37CA" w:rsidRPr="00430B6B" w:rsidRDefault="00913C27" w:rsidP="001D37CA">
      <w:pPr>
        <w:spacing w:before="240" w:after="120"/>
        <w:jc w:val="center"/>
        <w:rPr>
          <w:rFonts w:ascii="Arial" w:hAnsi="Arial" w:cs="Arial"/>
          <w:b/>
          <w:lang w:val="sr-Cyrl-RS"/>
        </w:rPr>
      </w:pPr>
      <w:r w:rsidRPr="00B308A2">
        <w:rPr>
          <w:rFonts w:ascii="Arial" w:hAnsi="Arial" w:cs="Arial"/>
          <w:b/>
          <w:lang w:val="sr-Latn-CS"/>
        </w:rPr>
        <w:t>Број: А</w:t>
      </w:r>
      <w:r w:rsidR="004A7F08">
        <w:rPr>
          <w:rFonts w:ascii="Arial" w:hAnsi="Arial" w:cs="Arial"/>
          <w:b/>
          <w:lang w:val="sr-Cyrl-RS"/>
        </w:rPr>
        <w:t>-</w:t>
      </w:r>
      <w:r w:rsidR="00430B6B">
        <w:rPr>
          <w:rFonts w:ascii="Arial" w:hAnsi="Arial" w:cs="Arial"/>
          <w:b/>
          <w:lang w:val="sr-Latn-CS"/>
        </w:rPr>
        <w:t>0</w:t>
      </w:r>
      <w:r w:rsidR="00967FA9">
        <w:rPr>
          <w:rFonts w:ascii="Arial" w:hAnsi="Arial" w:cs="Arial"/>
          <w:b/>
          <w:lang w:val="sr-Latn-CS"/>
        </w:rPr>
        <w:t>2</w:t>
      </w:r>
      <w:r w:rsidR="001D7131">
        <w:rPr>
          <w:rFonts w:ascii="Arial" w:hAnsi="Arial" w:cs="Arial"/>
          <w:b/>
          <w:lang w:val="sr-Latn-CS"/>
        </w:rPr>
        <w:t>2</w:t>
      </w:r>
      <w:r w:rsidRPr="00B308A2">
        <w:rPr>
          <w:rFonts w:ascii="Arial" w:hAnsi="Arial" w:cs="Arial"/>
          <w:b/>
          <w:lang w:val="sr-Latn-CS"/>
        </w:rPr>
        <w:t>/</w:t>
      </w:r>
      <w:r w:rsidR="00430B6B">
        <w:rPr>
          <w:rFonts w:ascii="Arial" w:hAnsi="Arial" w:cs="Arial"/>
          <w:b/>
          <w:lang w:val="sr-Latn-RS"/>
        </w:rPr>
        <w:t>2025</w:t>
      </w:r>
    </w:p>
    <w:p w14:paraId="3C0CAE7E" w14:textId="70E9C517" w:rsidR="001D37CA" w:rsidRPr="00B308A2" w:rsidRDefault="001D37CA" w:rsidP="001D37CA">
      <w:pPr>
        <w:spacing w:before="240" w:after="120"/>
        <w:jc w:val="center"/>
        <w:rPr>
          <w:rFonts w:ascii="Arial" w:hAnsi="Arial" w:cs="Arial"/>
          <w:lang w:val="sr-Latn-CS"/>
        </w:rPr>
      </w:pPr>
      <w:r w:rsidRPr="00B308A2">
        <w:rPr>
          <w:rFonts w:ascii="Arial" w:hAnsi="Arial" w:cs="Arial"/>
          <w:lang w:val="sr-Latn-CS"/>
        </w:rPr>
        <w:t>НИС а.д. Нови Сад (у даљем тексту: Организатор аукције) позива заинтересована правна лица</w:t>
      </w:r>
      <w:r w:rsidR="001F2CB2" w:rsidRPr="001F2CB2">
        <w:rPr>
          <w:rFonts w:ascii="Arial" w:hAnsi="Arial" w:cs="Arial"/>
          <w:color w:val="00B050"/>
          <w:lang w:val="sr-Latn-CS"/>
        </w:rPr>
        <w:t xml:space="preserve"> </w:t>
      </w:r>
      <w:r w:rsidR="001F2CB2" w:rsidRPr="00106C78">
        <w:rPr>
          <w:rFonts w:ascii="Arial" w:hAnsi="Arial" w:cs="Arial"/>
          <w:lang w:val="sr-Cyrl-RS"/>
        </w:rPr>
        <w:t>и</w:t>
      </w:r>
      <w:r w:rsidRPr="00106C78">
        <w:rPr>
          <w:rFonts w:ascii="Arial" w:hAnsi="Arial" w:cs="Arial"/>
          <w:lang w:val="sr-Latn-CS"/>
        </w:rPr>
        <w:t xml:space="preserve"> предузетнике </w:t>
      </w:r>
      <w:r w:rsidRPr="00B308A2">
        <w:rPr>
          <w:rFonts w:ascii="Arial" w:hAnsi="Arial" w:cs="Arial"/>
          <w:lang w:val="sr-Latn-CS"/>
        </w:rPr>
        <w:t xml:space="preserve">да учествују у поступку  аукције </w:t>
      </w:r>
    </w:p>
    <w:p w14:paraId="124FE17A" w14:textId="02ECC720" w:rsidR="001D37CA" w:rsidRPr="00EC59A6" w:rsidRDefault="001D37CA" w:rsidP="001D37CA">
      <w:pPr>
        <w:spacing w:before="240" w:after="120"/>
        <w:jc w:val="center"/>
        <w:rPr>
          <w:rFonts w:ascii="Arial" w:hAnsi="Arial" w:cs="Arial"/>
          <w:spacing w:val="6"/>
          <w:sz w:val="22"/>
          <w:szCs w:val="22"/>
          <w:lang w:val="sr-Latn-RS"/>
        </w:rPr>
      </w:pPr>
      <w:r w:rsidRPr="00B308A2">
        <w:rPr>
          <w:rFonts w:ascii="Arial" w:hAnsi="Arial" w:cs="Arial"/>
          <w:lang w:val="sr-Latn-CS"/>
        </w:rPr>
        <w:t>за продају</w:t>
      </w:r>
      <w:r w:rsidR="00A73F5E" w:rsidRPr="00B308A2">
        <w:rPr>
          <w:rFonts w:ascii="Arial" w:hAnsi="Arial" w:cs="Arial"/>
          <w:lang w:val="sr-Cyrl-RS"/>
        </w:rPr>
        <w:t xml:space="preserve"> </w:t>
      </w:r>
      <w:bookmarkStart w:id="0" w:name="_Hlk195692086"/>
      <w:r w:rsidR="00FA5110">
        <w:rPr>
          <w:rFonts w:ascii="Arial" w:hAnsi="Arial" w:cs="Arial"/>
          <w:b/>
          <w:lang w:val="sr-Cyrl-RS"/>
        </w:rPr>
        <w:t xml:space="preserve">Шкарт тубинга </w:t>
      </w:r>
      <w:bookmarkEnd w:id="0"/>
      <w:r w:rsidR="00FA5110" w:rsidRPr="00B2493E">
        <w:rPr>
          <w:rFonts w:ascii="Arial" w:hAnsi="Arial" w:cs="Arial"/>
          <w:b/>
          <w:lang w:val="sr-Cyrl-RS"/>
        </w:rPr>
        <w:t xml:space="preserve">(метални отпад) </w:t>
      </w:r>
      <w:r w:rsidR="00EC59A6" w:rsidRPr="00EC59A6">
        <w:rPr>
          <w:rFonts w:ascii="Arial" w:hAnsi="Arial" w:cs="Arial"/>
          <w:b/>
          <w:lang w:val="sr-Cyrl-RS"/>
        </w:rPr>
        <w:t>зависног друштва „НАФТАГАС  Нафтни сервиси“ д.о.о. Нови Сад</w:t>
      </w:r>
    </w:p>
    <w:p w14:paraId="1B529D76" w14:textId="1789358A" w:rsidR="001B4620" w:rsidRPr="00B308A2" w:rsidRDefault="001B4620" w:rsidP="001D37CA">
      <w:pPr>
        <w:rPr>
          <w:rFonts w:ascii="Arial" w:hAnsi="Arial" w:cs="Arial"/>
          <w:lang w:val="sr-Latn-CS"/>
        </w:rPr>
      </w:pPr>
      <w:r w:rsidRPr="00B308A2">
        <w:rPr>
          <w:rFonts w:ascii="Arial" w:hAnsi="Arial" w:cs="Arial"/>
          <w:lang w:val="sr-Latn-CS"/>
        </w:rPr>
        <w:br w:type="page"/>
      </w:r>
    </w:p>
    <w:p w14:paraId="4646FB95" w14:textId="77777777" w:rsidR="000455FB" w:rsidRPr="00B308A2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B308A2">
        <w:rPr>
          <w:rFonts w:ascii="Arial" w:hAnsi="Arial" w:cs="Arial"/>
          <w:b/>
          <w:sz w:val="22"/>
          <w:szCs w:val="22"/>
          <w:lang w:val="sr-Cyrl-RS"/>
        </w:rPr>
        <w:lastRenderedPageBreak/>
        <w:t>ОПИС ПРЕДМЕТА АУКЦИЈЕ:</w:t>
      </w:r>
    </w:p>
    <w:p w14:paraId="457A7570" w14:textId="77777777" w:rsidR="000455FB" w:rsidRPr="00B308A2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</w:p>
    <w:tbl>
      <w:tblPr>
        <w:tblStyle w:val="TableGrid"/>
        <w:tblW w:w="11477" w:type="dxa"/>
        <w:jc w:val="center"/>
        <w:tblLook w:val="04A0" w:firstRow="1" w:lastRow="0" w:firstColumn="1" w:lastColumn="0" w:noHBand="0" w:noVBand="1"/>
      </w:tblPr>
      <w:tblGrid>
        <w:gridCol w:w="613"/>
        <w:gridCol w:w="3635"/>
        <w:gridCol w:w="1559"/>
        <w:gridCol w:w="1418"/>
        <w:gridCol w:w="1559"/>
        <w:gridCol w:w="2693"/>
      </w:tblGrid>
      <w:tr w:rsidR="0042511E" w:rsidRPr="003A654B" w14:paraId="51A8D1C5" w14:textId="77777777" w:rsidTr="003A654B">
        <w:trPr>
          <w:jc w:val="center"/>
        </w:trPr>
        <w:tc>
          <w:tcPr>
            <w:tcW w:w="613" w:type="dxa"/>
          </w:tcPr>
          <w:p w14:paraId="05F82554" w14:textId="48545685" w:rsidR="0042511E" w:rsidRPr="00B308A2" w:rsidRDefault="0042511E" w:rsidP="0042511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Лот</w:t>
            </w:r>
          </w:p>
        </w:tc>
        <w:tc>
          <w:tcPr>
            <w:tcW w:w="3635" w:type="dxa"/>
            <w:vAlign w:val="center"/>
          </w:tcPr>
          <w:p w14:paraId="1BBCC09D" w14:textId="77777777" w:rsidR="0042511E" w:rsidRPr="00430B6B" w:rsidRDefault="0042511E" w:rsidP="0042511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lang w:val="sr-Cyrl-RS"/>
              </w:rPr>
            </w:pPr>
            <w:r w:rsidRPr="00430B6B">
              <w:rPr>
                <w:rFonts w:ascii="Arial" w:hAnsi="Arial" w:cs="Arial"/>
                <w:b/>
                <w:sz w:val="22"/>
                <w:lang w:val="sr-Cyrl-RS"/>
              </w:rPr>
              <w:t>Н а з и в</w:t>
            </w:r>
          </w:p>
        </w:tc>
        <w:tc>
          <w:tcPr>
            <w:tcW w:w="1559" w:type="dxa"/>
            <w:vAlign w:val="center"/>
          </w:tcPr>
          <w:p w14:paraId="4F587DA8" w14:textId="373E8E60" w:rsidR="0042511E" w:rsidRDefault="0042511E" w:rsidP="0042511E">
            <w:pPr>
              <w:spacing w:after="200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2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lang w:val="sr-Cyrl-RS"/>
              </w:rPr>
              <w:t>Индексни број</w:t>
            </w:r>
          </w:p>
        </w:tc>
        <w:tc>
          <w:tcPr>
            <w:tcW w:w="1418" w:type="dxa"/>
            <w:vAlign w:val="center"/>
          </w:tcPr>
          <w:p w14:paraId="74015196" w14:textId="3323BBB3" w:rsidR="0042511E" w:rsidRDefault="0042511E" w:rsidP="0042511E">
            <w:pPr>
              <w:spacing w:after="200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2"/>
                <w:lang w:val="sr-Cyrl-RS"/>
              </w:rPr>
            </w:pPr>
            <w:r w:rsidRPr="00430B6B">
              <w:rPr>
                <w:rFonts w:ascii="Arial" w:hAnsi="Arial" w:cs="Arial"/>
                <w:b/>
                <w:bCs/>
                <w:sz w:val="22"/>
                <w:lang w:val="sr-Cyrl-RS"/>
              </w:rPr>
              <w:t>Локација</w:t>
            </w:r>
          </w:p>
        </w:tc>
        <w:tc>
          <w:tcPr>
            <w:tcW w:w="1559" w:type="dxa"/>
            <w:vAlign w:val="center"/>
          </w:tcPr>
          <w:p w14:paraId="283A2120" w14:textId="4EF1730A" w:rsidR="0042511E" w:rsidRPr="00430B6B" w:rsidRDefault="0042511E" w:rsidP="006805BC">
            <w:pPr>
              <w:spacing w:after="200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2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lang w:val="sr-Cyrl-RS"/>
              </w:rPr>
              <w:t>Процењена количина (кг)</w:t>
            </w:r>
          </w:p>
        </w:tc>
        <w:tc>
          <w:tcPr>
            <w:tcW w:w="2693" w:type="dxa"/>
            <w:vAlign w:val="center"/>
          </w:tcPr>
          <w:p w14:paraId="707FB983" w14:textId="77777777" w:rsidR="003A654B" w:rsidRDefault="0042511E" w:rsidP="0042511E">
            <w:pPr>
              <w:spacing w:before="120" w:after="120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lang w:val="sr-Cyrl-RS"/>
              </w:rPr>
            </w:pPr>
            <w:r w:rsidRPr="0089365C">
              <w:rPr>
                <w:rFonts w:ascii="Arial" w:eastAsia="Calibri" w:hAnsi="Arial" w:cs="Arial"/>
                <w:b/>
                <w:bCs/>
                <w:sz w:val="22"/>
                <w:szCs w:val="22"/>
                <w:lang w:val="sr-Cyrl-RS"/>
              </w:rPr>
              <w:t>Почетна минимална цена</w:t>
            </w:r>
            <w:r w:rsidRPr="0089365C">
              <w:rPr>
                <w:rFonts w:ascii="Arial" w:eastAsia="Calibri" w:hAnsi="Arial" w:cs="Arial"/>
                <w:b/>
                <w:bCs/>
                <w:color w:val="1F497D"/>
                <w:sz w:val="22"/>
                <w:szCs w:val="22"/>
                <w:lang w:val="sr-Cyrl-RS"/>
              </w:rPr>
              <w:t xml:space="preserve"> </w:t>
            </w:r>
            <w:r w:rsidRPr="0089365C">
              <w:rPr>
                <w:rFonts w:ascii="Arial" w:eastAsia="Calibri" w:hAnsi="Arial" w:cs="Arial"/>
                <w:b/>
                <w:bCs/>
                <w:sz w:val="22"/>
                <w:szCs w:val="22"/>
                <w:lang w:val="sr-Cyrl-RS"/>
              </w:rPr>
              <w:t>реализације</w:t>
            </w:r>
            <w:r w:rsidR="003A654B">
              <w:rPr>
                <w:rFonts w:ascii="Arial" w:eastAsia="Calibri" w:hAnsi="Arial" w:cs="Arial"/>
                <w:b/>
                <w:bCs/>
                <w:sz w:val="22"/>
                <w:szCs w:val="22"/>
                <w:lang w:val="sr-Cyrl-RS"/>
              </w:rPr>
              <w:t xml:space="preserve"> у РСД/кг</w:t>
            </w:r>
            <w:r>
              <w:rPr>
                <w:rFonts w:ascii="Arial" w:eastAsia="Calibri" w:hAnsi="Arial" w:cs="Arial"/>
                <w:b/>
                <w:bCs/>
                <w:sz w:val="22"/>
                <w:szCs w:val="22"/>
                <w:lang w:val="sr-Cyrl-RS"/>
              </w:rPr>
              <w:t xml:space="preserve"> </w:t>
            </w:r>
          </w:p>
          <w:p w14:paraId="33360A3F" w14:textId="043E98FC" w:rsidR="0042511E" w:rsidRPr="00430B6B" w:rsidRDefault="0042511E" w:rsidP="0042511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lang w:val="sr-Latn-CS"/>
              </w:rPr>
            </w:pPr>
            <w:r w:rsidRPr="00547F4B">
              <w:rPr>
                <w:rFonts w:ascii="Arial" w:eastAsia="Calibri" w:hAnsi="Arial" w:cs="Arial"/>
                <w:b/>
                <w:bCs/>
                <w:sz w:val="20"/>
                <w:szCs w:val="22"/>
                <w:lang w:val="sr-Cyrl-RS"/>
              </w:rPr>
              <w:t>(не обрачунава се ПДВ)</w:t>
            </w:r>
          </w:p>
        </w:tc>
      </w:tr>
      <w:tr w:rsidR="0042511E" w:rsidRPr="00B308A2" w14:paraId="05080102" w14:textId="77777777" w:rsidTr="003A654B">
        <w:trPr>
          <w:trHeight w:val="172"/>
          <w:jc w:val="center"/>
        </w:trPr>
        <w:tc>
          <w:tcPr>
            <w:tcW w:w="613" w:type="dxa"/>
          </w:tcPr>
          <w:p w14:paraId="548442BD" w14:textId="4EAD7324" w:rsidR="0042511E" w:rsidRPr="00430B6B" w:rsidRDefault="0042511E" w:rsidP="0042511E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r-Cyrl-RS"/>
              </w:rPr>
              <w:t>1</w:t>
            </w:r>
          </w:p>
        </w:tc>
        <w:tc>
          <w:tcPr>
            <w:tcW w:w="3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13422" w14:textId="26B0F1D2" w:rsidR="0042511E" w:rsidRPr="008914FF" w:rsidRDefault="00135F4D" w:rsidP="0042511E">
            <w:pPr>
              <w:spacing w:before="120" w:after="120"/>
              <w:rPr>
                <w:rFonts w:ascii="Arial" w:hAnsi="Arial" w:cs="Arial"/>
                <w:b/>
                <w:sz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lang w:val="sr-Cyrl-RS"/>
              </w:rPr>
              <w:t>Шкарт тубинг (метални отпад)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67E09" w14:textId="5550F998" w:rsidR="0042511E" w:rsidRPr="00B75C06" w:rsidRDefault="00902E70" w:rsidP="0042511E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lang w:val="sr-Cyrl-RS"/>
              </w:rPr>
            </w:pPr>
            <w:r w:rsidRPr="00902E70">
              <w:rPr>
                <w:rFonts w:ascii="Arial" w:hAnsi="Arial" w:cs="Arial"/>
                <w:b/>
                <w:sz w:val="22"/>
                <w:lang w:val="sr-Cyrl-RS"/>
              </w:rPr>
              <w:t>17 04 05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E7BA" w14:textId="4F317064" w:rsidR="0042511E" w:rsidRDefault="00902E70" w:rsidP="0042511E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lang w:val="sr-Cyrl-RS"/>
              </w:rPr>
              <w:t>Кикинда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01506" w14:textId="3523A5B0" w:rsidR="0042511E" w:rsidRDefault="001D7131" w:rsidP="0042511E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lang w:val="sr-Latn-RS"/>
              </w:rPr>
              <w:t>220</w:t>
            </w:r>
            <w:r w:rsidR="00902E70">
              <w:rPr>
                <w:rFonts w:ascii="Arial" w:hAnsi="Arial" w:cs="Arial"/>
                <w:b/>
                <w:sz w:val="22"/>
                <w:lang w:val="sr-Cyrl-RS"/>
              </w:rPr>
              <w:t>.000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F6A2" w14:textId="6FF002FD" w:rsidR="0042511E" w:rsidRPr="009A07FB" w:rsidRDefault="00902E70" w:rsidP="0042511E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lang w:val="sr-Cyrl-RS"/>
              </w:rPr>
            </w:pPr>
            <w:r>
              <w:rPr>
                <w:rFonts w:ascii="Arial" w:hAnsi="Arial" w:cs="Arial"/>
                <w:b/>
                <w:sz w:val="22"/>
                <w:lang w:val="sr-Cyrl-RS"/>
              </w:rPr>
              <w:t>2</w:t>
            </w:r>
            <w:r w:rsidR="001D7131">
              <w:rPr>
                <w:rFonts w:ascii="Arial" w:hAnsi="Arial" w:cs="Arial"/>
                <w:b/>
                <w:sz w:val="22"/>
                <w:lang w:val="sr-Latn-RS"/>
              </w:rPr>
              <w:t>0</w:t>
            </w:r>
            <w:r>
              <w:rPr>
                <w:rFonts w:ascii="Arial" w:hAnsi="Arial" w:cs="Arial"/>
                <w:b/>
                <w:sz w:val="22"/>
                <w:lang w:val="sr-Cyrl-RS"/>
              </w:rPr>
              <w:t>,00</w:t>
            </w:r>
          </w:p>
        </w:tc>
      </w:tr>
    </w:tbl>
    <w:p w14:paraId="76290549" w14:textId="77777777" w:rsidR="008621DD" w:rsidRDefault="008621DD" w:rsidP="00C07C10">
      <w:pPr>
        <w:spacing w:before="120" w:after="120"/>
        <w:rPr>
          <w:rFonts w:ascii="Arial" w:hAnsi="Arial" w:cs="Arial"/>
          <w:b/>
          <w:sz w:val="22"/>
          <w:szCs w:val="22"/>
          <w:lang w:val="ru-RU"/>
        </w:rPr>
      </w:pPr>
    </w:p>
    <w:p w14:paraId="5AB77783" w14:textId="53F4ECB0" w:rsidR="007C5706" w:rsidRDefault="007C5706" w:rsidP="00C07C10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7C5706">
        <w:rPr>
          <w:rFonts w:ascii="Arial" w:hAnsi="Arial" w:cs="Arial"/>
          <w:b/>
          <w:sz w:val="22"/>
          <w:szCs w:val="22"/>
          <w:lang w:val="ru-RU"/>
        </w:rPr>
        <w:t xml:space="preserve">Обавеза </w:t>
      </w:r>
      <w:r>
        <w:rPr>
          <w:rFonts w:ascii="Arial" w:hAnsi="Arial" w:cs="Arial"/>
          <w:b/>
          <w:sz w:val="22"/>
          <w:szCs w:val="22"/>
          <w:lang w:val="sr-Cyrl-RS"/>
        </w:rPr>
        <w:t>Понуђача</w:t>
      </w:r>
      <w:r w:rsidRPr="007C5706">
        <w:rPr>
          <w:rFonts w:ascii="Arial" w:hAnsi="Arial" w:cs="Arial"/>
          <w:b/>
          <w:sz w:val="22"/>
          <w:szCs w:val="22"/>
          <w:lang w:val="ru-RU"/>
        </w:rPr>
        <w:t xml:space="preserve"> је да сопственим средствима изврши преузимање</w:t>
      </w:r>
      <w:r>
        <w:rPr>
          <w:rFonts w:ascii="Arial" w:hAnsi="Arial" w:cs="Arial"/>
          <w:b/>
          <w:sz w:val="22"/>
          <w:szCs w:val="22"/>
          <w:lang w:val="sr-Cyrl-RS"/>
        </w:rPr>
        <w:t>.</w:t>
      </w:r>
    </w:p>
    <w:p w14:paraId="1CA7BC3F" w14:textId="77777777" w:rsidR="007C5706" w:rsidRPr="007C5706" w:rsidRDefault="007C5706" w:rsidP="00C07C10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</w:p>
    <w:p w14:paraId="7EDF96CD" w14:textId="278C921E" w:rsidR="009A07FB" w:rsidRPr="009A07FB" w:rsidRDefault="000455FB" w:rsidP="009A07FB">
      <w:pPr>
        <w:spacing w:before="120" w:after="120"/>
        <w:rPr>
          <w:rFonts w:ascii="Arial" w:hAnsi="Arial" w:cs="Arial"/>
          <w:b/>
          <w:sz w:val="22"/>
          <w:szCs w:val="22"/>
          <w:lang w:val="ru-RU"/>
        </w:rPr>
      </w:pPr>
      <w:r w:rsidRPr="00B308A2">
        <w:rPr>
          <w:rFonts w:ascii="Arial" w:hAnsi="Arial" w:cs="Arial"/>
          <w:b/>
          <w:sz w:val="22"/>
          <w:szCs w:val="22"/>
          <w:lang w:val="ru-RU"/>
        </w:rPr>
        <w:t>Контакт особа за сва техничка питања у вези предмета аукције:</w:t>
      </w:r>
      <w:r w:rsidRPr="00B308A2">
        <w:rPr>
          <w:rFonts w:ascii="Arial" w:hAnsi="Arial" w:cs="Arial"/>
          <w:sz w:val="22"/>
          <w:szCs w:val="22"/>
          <w:lang w:val="ru-RU"/>
        </w:rPr>
        <w:t xml:space="preserve"> </w:t>
      </w:r>
      <w:r w:rsidR="001D7131">
        <w:rPr>
          <w:rFonts w:ascii="Arial" w:hAnsi="Arial" w:cs="Arial"/>
          <w:sz w:val="22"/>
          <w:szCs w:val="22"/>
          <w:lang w:val="sr-Cyrl-RS"/>
        </w:rPr>
        <w:t xml:space="preserve">Данијел Тркуља </w:t>
      </w:r>
    </w:p>
    <w:p w14:paraId="62A92F8E" w14:textId="24FA1F12" w:rsidR="009A07FB" w:rsidRPr="00BB0E9F" w:rsidRDefault="009A07FB" w:rsidP="009A07FB">
      <w:pPr>
        <w:spacing w:before="120" w:after="120"/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Телефон: </w:t>
      </w:r>
      <w:r w:rsidR="001D7131">
        <w:rPr>
          <w:rFonts w:ascii="Arial" w:hAnsi="Arial" w:cs="Arial"/>
          <w:sz w:val="22"/>
          <w:szCs w:val="22"/>
          <w:lang w:val="sr-Cyrl-RS"/>
        </w:rPr>
        <w:t>064/8453351</w:t>
      </w:r>
    </w:p>
    <w:p w14:paraId="0F9248CF" w14:textId="2D171931" w:rsidR="009A07FB" w:rsidRPr="005C7FE8" w:rsidRDefault="009A07FB" w:rsidP="009A07FB">
      <w:pPr>
        <w:spacing w:before="120" w:after="120"/>
        <w:rPr>
          <w:rFonts w:ascii="Arial" w:hAnsi="Arial" w:cs="Arial"/>
          <w:sz w:val="22"/>
          <w:szCs w:val="22"/>
          <w:lang w:val="ru-RU"/>
        </w:rPr>
      </w:pPr>
      <w:r w:rsidRPr="00B2493E">
        <w:rPr>
          <w:rFonts w:ascii="Arial" w:hAnsi="Arial" w:cs="Arial"/>
          <w:b/>
          <w:sz w:val="22"/>
          <w:szCs w:val="22"/>
          <w:lang w:val="sr-Latn-CS"/>
        </w:rPr>
        <w:t>е-mail</w:t>
      </w:r>
      <w:r w:rsidRPr="005C7FE8">
        <w:rPr>
          <w:rFonts w:ascii="Arial" w:hAnsi="Arial" w:cs="Arial"/>
          <w:b/>
          <w:sz w:val="22"/>
          <w:szCs w:val="22"/>
          <w:lang w:val="ru-RU"/>
        </w:rPr>
        <w:t>:</w:t>
      </w:r>
      <w:r w:rsidRPr="005C7FE8">
        <w:rPr>
          <w:rFonts w:ascii="Arial" w:hAnsi="Arial" w:cs="Arial"/>
          <w:sz w:val="22"/>
          <w:szCs w:val="22"/>
          <w:lang w:val="ru-RU"/>
        </w:rPr>
        <w:t xml:space="preserve"> </w:t>
      </w:r>
      <w:hyperlink r:id="rId14" w:history="1">
        <w:r w:rsidR="001D7131" w:rsidRPr="000962DB">
          <w:rPr>
            <w:rStyle w:val="Hyperlink"/>
            <w:rFonts w:ascii="Arial" w:hAnsi="Arial" w:cs="Arial"/>
            <w:sz w:val="22"/>
            <w:szCs w:val="22"/>
            <w:lang w:val="en-US"/>
          </w:rPr>
          <w:t>danijel</w:t>
        </w:r>
        <w:r w:rsidR="001D7131" w:rsidRPr="005C7FE8">
          <w:rPr>
            <w:rStyle w:val="Hyperlink"/>
            <w:rFonts w:ascii="Arial" w:hAnsi="Arial" w:cs="Arial"/>
            <w:sz w:val="22"/>
            <w:szCs w:val="22"/>
            <w:lang w:val="ru-RU"/>
          </w:rPr>
          <w:t>.</w:t>
        </w:r>
        <w:r w:rsidR="001D7131" w:rsidRPr="000962DB">
          <w:rPr>
            <w:rStyle w:val="Hyperlink"/>
            <w:rFonts w:ascii="Arial" w:hAnsi="Arial" w:cs="Arial"/>
            <w:sz w:val="22"/>
            <w:szCs w:val="22"/>
            <w:lang w:val="en-US"/>
          </w:rPr>
          <w:t>trkulja</w:t>
        </w:r>
        <w:r w:rsidR="001D7131" w:rsidRPr="005C7FE8">
          <w:rPr>
            <w:rStyle w:val="Hyperlink"/>
            <w:rFonts w:ascii="Arial" w:hAnsi="Arial" w:cs="Arial"/>
            <w:sz w:val="22"/>
            <w:szCs w:val="22"/>
            <w:lang w:val="ru-RU"/>
          </w:rPr>
          <w:t>@</w:t>
        </w:r>
        <w:r w:rsidR="001D7131" w:rsidRPr="000962DB">
          <w:rPr>
            <w:rStyle w:val="Hyperlink"/>
            <w:rFonts w:ascii="Arial" w:hAnsi="Arial" w:cs="Arial"/>
            <w:sz w:val="22"/>
            <w:szCs w:val="22"/>
            <w:lang w:val="en-US"/>
          </w:rPr>
          <w:t>nis</w:t>
        </w:r>
        <w:r w:rsidR="001D7131" w:rsidRPr="005C7FE8">
          <w:rPr>
            <w:rStyle w:val="Hyperlink"/>
            <w:rFonts w:ascii="Arial" w:hAnsi="Arial" w:cs="Arial"/>
            <w:sz w:val="22"/>
            <w:szCs w:val="22"/>
            <w:lang w:val="ru-RU"/>
          </w:rPr>
          <w:t>.</w:t>
        </w:r>
        <w:r w:rsidR="001D7131" w:rsidRPr="000962DB">
          <w:rPr>
            <w:rStyle w:val="Hyperlink"/>
            <w:rFonts w:ascii="Arial" w:hAnsi="Arial" w:cs="Arial"/>
            <w:sz w:val="22"/>
            <w:szCs w:val="22"/>
            <w:lang w:val="en-US"/>
          </w:rPr>
          <w:t>rs</w:t>
        </w:r>
      </w:hyperlink>
    </w:p>
    <w:p w14:paraId="729468B7" w14:textId="6C277CFB" w:rsidR="000455FB" w:rsidRPr="00B308A2" w:rsidRDefault="000455FB" w:rsidP="00C07C10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A13D8E">
        <w:rPr>
          <w:rFonts w:ascii="Arial" w:hAnsi="Arial" w:cs="Arial"/>
          <w:b/>
          <w:sz w:val="22"/>
          <w:szCs w:val="22"/>
          <w:lang w:val="sr-Latn-CS"/>
        </w:rPr>
        <w:t>Контакт особ</w:t>
      </w:r>
      <w:r w:rsidRPr="00A13D8E">
        <w:rPr>
          <w:rFonts w:ascii="Arial" w:hAnsi="Arial" w:cs="Arial"/>
          <w:b/>
          <w:sz w:val="22"/>
          <w:szCs w:val="22"/>
          <w:lang w:val="sr-Cyrl-RS"/>
        </w:rPr>
        <w:t>а</w:t>
      </w:r>
      <w:r w:rsidRPr="00A13D8E">
        <w:rPr>
          <w:rFonts w:ascii="Arial" w:hAnsi="Arial" w:cs="Arial"/>
          <w:b/>
          <w:sz w:val="22"/>
          <w:szCs w:val="22"/>
          <w:lang w:val="sr-Latn-CS"/>
        </w:rPr>
        <w:t xml:space="preserve"> за сва питања о организацији </w:t>
      </w:r>
      <w:r w:rsidRPr="00B308A2">
        <w:rPr>
          <w:rFonts w:ascii="Arial" w:hAnsi="Arial" w:cs="Arial"/>
          <w:b/>
          <w:sz w:val="22"/>
          <w:szCs w:val="22"/>
          <w:lang w:val="sr-Latn-CS"/>
        </w:rPr>
        <w:t>и одржавању аукције:</w:t>
      </w:r>
      <w:r w:rsidRPr="00B308A2">
        <w:rPr>
          <w:rFonts w:ascii="Arial" w:hAnsi="Arial" w:cs="Arial"/>
          <w:b/>
          <w:sz w:val="22"/>
          <w:szCs w:val="22"/>
          <w:lang w:val="sr-Cyrl-RS"/>
        </w:rPr>
        <w:t xml:space="preserve"> </w:t>
      </w:r>
      <w:r w:rsidR="0027254E">
        <w:rPr>
          <w:rFonts w:ascii="Arial" w:hAnsi="Arial" w:cs="Arial"/>
          <w:sz w:val="22"/>
          <w:szCs w:val="22"/>
          <w:lang w:val="sr-Cyrl-RS"/>
        </w:rPr>
        <w:t>Радмила Нешковић</w:t>
      </w:r>
    </w:p>
    <w:p w14:paraId="0635D570" w14:textId="5A49E2DB" w:rsidR="00DC1639" w:rsidRPr="00B308A2" w:rsidRDefault="000455FB" w:rsidP="00C07C10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B308A2">
        <w:rPr>
          <w:rFonts w:ascii="Arial" w:hAnsi="Arial" w:cs="Arial"/>
          <w:b/>
          <w:sz w:val="22"/>
          <w:szCs w:val="22"/>
          <w:lang w:val="sr-Cyrl-RS"/>
        </w:rPr>
        <w:t xml:space="preserve">Телефон: </w:t>
      </w:r>
      <w:r w:rsidR="0027254E">
        <w:rPr>
          <w:rFonts w:ascii="Arial" w:hAnsi="Arial" w:cs="Arial"/>
          <w:b/>
          <w:sz w:val="22"/>
          <w:szCs w:val="22"/>
          <w:lang w:val="sr-Cyrl-RS"/>
        </w:rPr>
        <w:t>064/8883240</w:t>
      </w:r>
    </w:p>
    <w:p w14:paraId="14A557EF" w14:textId="5F90DC19" w:rsidR="000455FB" w:rsidRDefault="000455FB" w:rsidP="00C07C10">
      <w:pPr>
        <w:spacing w:before="120" w:after="120"/>
        <w:rPr>
          <w:rStyle w:val="Hyperlink"/>
          <w:rFonts w:ascii="Arial" w:hAnsi="Arial" w:cs="Arial"/>
          <w:sz w:val="22"/>
          <w:szCs w:val="22"/>
          <w:lang w:val="ru-RU"/>
        </w:rPr>
      </w:pPr>
      <w:r w:rsidRPr="00B308A2">
        <w:rPr>
          <w:rFonts w:ascii="Arial" w:hAnsi="Arial" w:cs="Arial"/>
          <w:b/>
          <w:sz w:val="22"/>
          <w:szCs w:val="22"/>
          <w:lang w:val="sr-Latn-CS"/>
        </w:rPr>
        <w:t>е-</w:t>
      </w:r>
      <w:r w:rsidR="00430B6B">
        <w:rPr>
          <w:rFonts w:ascii="Arial" w:hAnsi="Arial" w:cs="Arial"/>
          <w:b/>
          <w:sz w:val="22"/>
          <w:szCs w:val="22"/>
          <w:lang w:val="sr-Latn-CS"/>
        </w:rPr>
        <w:t>маил</w:t>
      </w:r>
      <w:r w:rsidRPr="00ED4178">
        <w:rPr>
          <w:rFonts w:ascii="Arial" w:hAnsi="Arial" w:cs="Arial"/>
          <w:b/>
          <w:sz w:val="22"/>
          <w:szCs w:val="22"/>
          <w:lang w:val="ru-RU"/>
        </w:rPr>
        <w:t>:</w:t>
      </w:r>
      <w:r w:rsidRPr="00ED4178">
        <w:rPr>
          <w:rFonts w:ascii="Arial" w:hAnsi="Arial" w:cs="Arial"/>
          <w:sz w:val="22"/>
          <w:szCs w:val="22"/>
          <w:lang w:val="ru-RU"/>
        </w:rPr>
        <w:t xml:space="preserve"> </w:t>
      </w:r>
      <w:hyperlink r:id="rId15" w:history="1">
        <w:r w:rsidR="007C5706">
          <w:rPr>
            <w:rStyle w:val="Hyperlink"/>
            <w:rFonts w:ascii="Arial" w:hAnsi="Arial" w:cs="Arial"/>
            <w:sz w:val="22"/>
            <w:szCs w:val="22"/>
            <w:lang w:val="ru-RU"/>
          </w:rPr>
          <w:t>aukcije</w:t>
        </w:r>
        <w:r w:rsidR="000E270D" w:rsidRPr="00067110">
          <w:rPr>
            <w:rStyle w:val="Hyperlink"/>
            <w:rFonts w:ascii="Arial" w:hAnsi="Arial" w:cs="Arial"/>
            <w:sz w:val="22"/>
            <w:szCs w:val="22"/>
            <w:lang w:val="ru-RU"/>
          </w:rPr>
          <w:t>@</w:t>
        </w:r>
        <w:r w:rsidR="007C5706">
          <w:rPr>
            <w:rStyle w:val="Hyperlink"/>
            <w:rFonts w:ascii="Arial" w:hAnsi="Arial" w:cs="Arial"/>
            <w:sz w:val="22"/>
            <w:szCs w:val="22"/>
            <w:lang w:val="ru-RU"/>
          </w:rPr>
          <w:t>nis</w:t>
        </w:r>
        <w:r w:rsidR="00A82D17" w:rsidRPr="00067110">
          <w:rPr>
            <w:rStyle w:val="Hyperlink"/>
            <w:rFonts w:ascii="Arial" w:hAnsi="Arial" w:cs="Arial"/>
            <w:sz w:val="22"/>
            <w:szCs w:val="22"/>
            <w:lang w:val="ru-RU"/>
          </w:rPr>
          <w:t>.</w:t>
        </w:r>
        <w:r w:rsidR="007C5706">
          <w:rPr>
            <w:rStyle w:val="Hyperlink"/>
            <w:rFonts w:ascii="Arial" w:hAnsi="Arial" w:cs="Arial"/>
            <w:sz w:val="22"/>
            <w:szCs w:val="22"/>
            <w:lang w:val="ru-RU"/>
          </w:rPr>
          <w:t>rs</w:t>
        </w:r>
      </w:hyperlink>
    </w:p>
    <w:p w14:paraId="5358A48A" w14:textId="77777777" w:rsidR="00DC1639" w:rsidRPr="00ED4178" w:rsidRDefault="00DC1639" w:rsidP="00C07C10">
      <w:pPr>
        <w:spacing w:before="120" w:after="120"/>
        <w:rPr>
          <w:rFonts w:ascii="Arial" w:hAnsi="Arial" w:cs="Arial"/>
          <w:sz w:val="22"/>
          <w:szCs w:val="22"/>
          <w:lang w:val="ru-RU"/>
        </w:rPr>
      </w:pPr>
    </w:p>
    <w:p w14:paraId="262B1B7B" w14:textId="2264F160" w:rsidR="000455FB" w:rsidRPr="00B308A2" w:rsidRDefault="000455FB" w:rsidP="00C07C10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sr-Latn-CS"/>
        </w:rPr>
      </w:pP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 xml:space="preserve">Објављивање овог </w:t>
      </w:r>
      <w:r w:rsidRPr="00B308A2">
        <w:rPr>
          <w:rFonts w:ascii="Arial" w:hAnsi="Arial" w:cs="Arial"/>
          <w:b/>
          <w:i/>
          <w:sz w:val="22"/>
          <w:szCs w:val="22"/>
          <w:lang w:val="sr-Cyrl-RS"/>
        </w:rPr>
        <w:t>Позива</w:t>
      </w: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 xml:space="preserve"> не сме се тумачити као намера или обавеза </w:t>
      </w:r>
      <w:r w:rsidR="00430B6B">
        <w:rPr>
          <w:rFonts w:ascii="Arial" w:hAnsi="Arial" w:cs="Arial"/>
          <w:b/>
          <w:i/>
          <w:sz w:val="22"/>
          <w:szCs w:val="22"/>
          <w:lang w:val="sr-Latn-CS"/>
        </w:rPr>
        <w:t>О</w:t>
      </w: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 xml:space="preserve">рганизатора </w:t>
      </w:r>
      <w:r w:rsidR="00123D53">
        <w:rPr>
          <w:rFonts w:ascii="Arial" w:hAnsi="Arial" w:cs="Arial"/>
          <w:b/>
          <w:i/>
          <w:sz w:val="22"/>
          <w:szCs w:val="22"/>
          <w:lang w:val="sr-Cyrl-RS"/>
        </w:rPr>
        <w:t xml:space="preserve">аукције </w:t>
      </w: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>да, директно или индиректно, закључ</w:t>
      </w:r>
      <w:r w:rsidRPr="00B308A2">
        <w:rPr>
          <w:rFonts w:ascii="Arial" w:hAnsi="Arial" w:cs="Arial"/>
          <w:b/>
          <w:i/>
          <w:sz w:val="22"/>
          <w:szCs w:val="22"/>
          <w:lang w:val="ru-RU"/>
        </w:rPr>
        <w:t xml:space="preserve">и </w:t>
      </w: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 xml:space="preserve">уговор о купопродаји на основу информација из овог </w:t>
      </w:r>
      <w:r w:rsidR="00123D53">
        <w:rPr>
          <w:rFonts w:ascii="Arial" w:hAnsi="Arial" w:cs="Arial"/>
          <w:b/>
          <w:i/>
          <w:sz w:val="22"/>
          <w:szCs w:val="22"/>
          <w:lang w:val="sr-Cyrl-RS"/>
        </w:rPr>
        <w:t>П</w:t>
      </w:r>
      <w:r w:rsidRPr="00B308A2">
        <w:rPr>
          <w:rFonts w:ascii="Arial" w:hAnsi="Arial" w:cs="Arial"/>
          <w:b/>
          <w:i/>
          <w:sz w:val="22"/>
          <w:szCs w:val="22"/>
          <w:lang w:val="sr-Cyrl-RS"/>
        </w:rPr>
        <w:t>озива за учешће на аукцији</w:t>
      </w: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>.</w:t>
      </w:r>
    </w:p>
    <w:p w14:paraId="5ECA053D" w14:textId="7FC5ABCD" w:rsidR="000455FB" w:rsidRPr="00B308A2" w:rsidRDefault="000455FB" w:rsidP="00C07C10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ru-RU"/>
        </w:rPr>
      </w:pPr>
      <w:r w:rsidRPr="00B308A2">
        <w:rPr>
          <w:rFonts w:ascii="Arial" w:hAnsi="Arial" w:cs="Arial"/>
          <w:b/>
          <w:i/>
          <w:sz w:val="22"/>
          <w:szCs w:val="22"/>
          <w:lang w:val="sr-Latn-CS"/>
        </w:rPr>
        <w:t>Наведена аукција се одржава у складу са захтевима интерних нормативних аката Организатора</w:t>
      </w:r>
      <w:r w:rsidR="00123D53">
        <w:rPr>
          <w:rFonts w:ascii="Arial" w:hAnsi="Arial" w:cs="Arial"/>
          <w:b/>
          <w:i/>
          <w:sz w:val="22"/>
          <w:szCs w:val="22"/>
          <w:lang w:val="sr-Cyrl-RS"/>
        </w:rPr>
        <w:t xml:space="preserve"> аукције</w:t>
      </w:r>
      <w:r w:rsidRPr="00B308A2">
        <w:rPr>
          <w:rFonts w:ascii="Arial" w:hAnsi="Arial" w:cs="Arial"/>
          <w:b/>
          <w:i/>
          <w:sz w:val="22"/>
          <w:szCs w:val="22"/>
          <w:lang w:val="ru-RU"/>
        </w:rPr>
        <w:t>.</w:t>
      </w:r>
    </w:p>
    <w:p w14:paraId="0737E0E9" w14:textId="0A64A956" w:rsidR="000455FB" w:rsidRPr="00A82D17" w:rsidRDefault="000455FB" w:rsidP="00C07C10">
      <w:pPr>
        <w:spacing w:before="120" w:after="120"/>
        <w:jc w:val="both"/>
        <w:rPr>
          <w:rFonts w:ascii="Arial" w:hAnsi="Arial" w:cs="Arial"/>
          <w:b/>
          <w:bCs/>
          <w:i/>
          <w:sz w:val="22"/>
          <w:szCs w:val="22"/>
          <w:lang w:val="sr-Latn-CS"/>
        </w:rPr>
      </w:pPr>
      <w:r w:rsidRPr="00B308A2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Организатор аукције задржава право 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продужења рока предаје </w:t>
      </w:r>
      <w:r w:rsidR="001F2CB2" w:rsidRPr="00A82D17">
        <w:rPr>
          <w:rFonts w:ascii="Arial" w:hAnsi="Arial" w:cs="Arial"/>
          <w:b/>
          <w:bCs/>
          <w:i/>
          <w:sz w:val="22"/>
          <w:szCs w:val="22"/>
          <w:lang w:val="sr-Cyrl-RS"/>
        </w:rPr>
        <w:t xml:space="preserve">Пријава за учешће на аукцији и 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>понуда са ценама у било ком моменту до истека</w:t>
      </w:r>
      <w:r w:rsidR="001F2CB2" w:rsidRPr="00A82D17">
        <w:rPr>
          <w:rFonts w:ascii="Arial" w:hAnsi="Arial" w:cs="Arial"/>
          <w:b/>
          <w:bCs/>
          <w:i/>
          <w:sz w:val="22"/>
          <w:szCs w:val="22"/>
          <w:lang w:val="sr-Cyrl-RS"/>
        </w:rPr>
        <w:t xml:space="preserve"> рока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 наведеног </w:t>
      </w:r>
      <w:r w:rsidR="001F7AEF" w:rsidRPr="00A82D17">
        <w:rPr>
          <w:rFonts w:ascii="Arial" w:hAnsi="Arial" w:cs="Arial"/>
          <w:b/>
          <w:bCs/>
          <w:i/>
          <w:sz w:val="22"/>
          <w:szCs w:val="22"/>
          <w:lang w:val="sr-Cyrl-RS"/>
        </w:rPr>
        <w:t xml:space="preserve">у овом Позиву. 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 Обавештење о евентуалним променама биће објављено на wе</w:t>
      </w:r>
      <w:r w:rsidR="007F041B">
        <w:rPr>
          <w:rFonts w:ascii="Arial" w:hAnsi="Arial" w:cs="Arial"/>
          <w:b/>
          <w:bCs/>
          <w:i/>
          <w:sz w:val="22"/>
          <w:szCs w:val="22"/>
          <w:lang w:val="sr-Latn-RS"/>
        </w:rPr>
        <w:t>b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 сајту Организатора</w:t>
      </w:r>
      <w:r w:rsidRPr="00A82D17">
        <w:rPr>
          <w:rFonts w:ascii="Arial" w:hAnsi="Arial" w:cs="Arial"/>
          <w:b/>
          <w:bCs/>
          <w:i/>
          <w:sz w:val="22"/>
          <w:szCs w:val="22"/>
          <w:lang w:val="ru-RU"/>
        </w:rPr>
        <w:t xml:space="preserve"> аукције</w:t>
      </w:r>
      <w:r w:rsidRPr="00A82D17">
        <w:rPr>
          <w:rFonts w:ascii="Arial" w:hAnsi="Arial" w:cs="Arial"/>
          <w:b/>
          <w:bCs/>
          <w:i/>
          <w:sz w:val="22"/>
          <w:szCs w:val="22"/>
          <w:lang w:val="sr-Latn-CS"/>
        </w:rPr>
        <w:t xml:space="preserve"> </w:t>
      </w:r>
      <w:hyperlink r:id="rId16" w:history="1">
        <w:r w:rsidRPr="00A82D17">
          <w:rPr>
            <w:rStyle w:val="Hyperlink"/>
            <w:rFonts w:ascii="Arial" w:hAnsi="Arial" w:cs="Arial"/>
            <w:b/>
            <w:bCs/>
            <w:i/>
            <w:sz w:val="22"/>
            <w:szCs w:val="22"/>
            <w:lang w:val="sr-Latn-CS"/>
          </w:rPr>
          <w:t>-</w:t>
        </w:r>
        <w:r w:rsidR="003B2CEA" w:rsidRPr="00A82D17">
          <w:rPr>
            <w:rStyle w:val="Hyperlink"/>
            <w:rFonts w:ascii="Arial" w:hAnsi="Arial" w:cs="Arial"/>
            <w:b/>
            <w:bCs/>
            <w:i/>
            <w:sz w:val="22"/>
            <w:szCs w:val="22"/>
            <w:lang w:val="sr-Latn-CS"/>
          </w:rPr>
          <w:t xml:space="preserve"> 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https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://www.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tenderi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nis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rs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/A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ukcije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asp</w:t>
        </w:r>
        <w:r w:rsidR="003B2CEA" w:rsidRPr="00A82D17">
          <w:rPr>
            <w:rStyle w:val="Hyperlink"/>
            <w:rFonts w:ascii="Arial" w:hAnsi="Arial" w:cs="Arial"/>
            <w:b/>
            <w:sz w:val="22"/>
            <w:szCs w:val="22"/>
            <w:lang w:val="sr-Latn-CS"/>
          </w:rPr>
          <w:t>x</w:t>
        </w:r>
      </w:hyperlink>
    </w:p>
    <w:p w14:paraId="01198224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ru-RU"/>
        </w:rPr>
      </w:pPr>
    </w:p>
    <w:p w14:paraId="339EEA66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67204752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3CF27049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0C6608BE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6E39226F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25D135CE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3786B7FB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1B2A0DE7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0F68552F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0BB1AE9D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27177EA4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2F344F28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5DBA719F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34C3BA23" w14:textId="77777777" w:rsidR="000455FB" w:rsidRPr="00B308A2" w:rsidRDefault="000455FB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</w:p>
    <w:p w14:paraId="4B6F84F8" w14:textId="188155C2" w:rsidR="00567AB4" w:rsidRPr="00B308A2" w:rsidRDefault="00196F92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Latn-CS"/>
        </w:rPr>
      </w:pPr>
      <w:r w:rsidRPr="00B308A2">
        <w:rPr>
          <w:rFonts w:ascii="Arial" w:hAnsi="Arial" w:cs="Arial"/>
          <w:sz w:val="22"/>
          <w:szCs w:val="22"/>
          <w:lang w:val="sr-Cyrl-RS"/>
        </w:rPr>
        <w:t>С</w:t>
      </w:r>
      <w:r w:rsidRPr="00B308A2">
        <w:rPr>
          <w:rFonts w:ascii="Arial" w:hAnsi="Arial" w:cs="Arial"/>
          <w:sz w:val="22"/>
          <w:szCs w:val="22"/>
          <w:lang w:val="sr-Latn-CS"/>
        </w:rPr>
        <w:t>адржај</w:t>
      </w:r>
      <w:r w:rsidR="00567AB4" w:rsidRPr="00B308A2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7920"/>
        <w:gridCol w:w="1071"/>
      </w:tblGrid>
      <w:tr w:rsidR="00B308A2" w:rsidRPr="00B308A2" w14:paraId="3C5B11E3" w14:textId="77777777" w:rsidTr="000724FF">
        <w:tc>
          <w:tcPr>
            <w:tcW w:w="648" w:type="dxa"/>
          </w:tcPr>
          <w:p w14:paraId="104CF46A" w14:textId="77777777" w:rsidR="00567AB4" w:rsidRPr="00B308A2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1.</w:t>
            </w:r>
          </w:p>
        </w:tc>
        <w:tc>
          <w:tcPr>
            <w:tcW w:w="7920" w:type="dxa"/>
          </w:tcPr>
          <w:p w14:paraId="73494392" w14:textId="77777777" w:rsidR="00567AB4" w:rsidRPr="00A82D17" w:rsidRDefault="00196F92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A82D17">
              <w:rPr>
                <w:rFonts w:ascii="Arial" w:hAnsi="Arial" w:cs="Arial"/>
                <w:sz w:val="22"/>
                <w:szCs w:val="22"/>
                <w:lang w:val="sr-Cyrl-RS"/>
              </w:rPr>
              <w:t>О</w:t>
            </w:r>
            <w:r w:rsidRPr="00A82D17">
              <w:rPr>
                <w:rFonts w:ascii="Arial" w:hAnsi="Arial" w:cs="Arial"/>
                <w:sz w:val="22"/>
                <w:szCs w:val="22"/>
                <w:lang w:val="sr-Latn-CS"/>
              </w:rPr>
              <w:t>пште информације</w:t>
            </w:r>
          </w:p>
        </w:tc>
        <w:tc>
          <w:tcPr>
            <w:tcW w:w="1071" w:type="dxa"/>
            <w:vAlign w:val="bottom"/>
          </w:tcPr>
          <w:p w14:paraId="5CB239AA" w14:textId="3784ECD1" w:rsidR="00567AB4" w:rsidRPr="000724FF" w:rsidRDefault="000724FF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4</w:t>
            </w:r>
          </w:p>
        </w:tc>
      </w:tr>
      <w:tr w:rsidR="00B308A2" w:rsidRPr="00B308A2" w14:paraId="74A4345C" w14:textId="77777777" w:rsidTr="000724FF">
        <w:tc>
          <w:tcPr>
            <w:tcW w:w="648" w:type="dxa"/>
          </w:tcPr>
          <w:p w14:paraId="0CCA1739" w14:textId="77777777" w:rsidR="00567AB4" w:rsidRPr="00B308A2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2.</w:t>
            </w:r>
          </w:p>
        </w:tc>
        <w:tc>
          <w:tcPr>
            <w:tcW w:w="7920" w:type="dxa"/>
          </w:tcPr>
          <w:p w14:paraId="3FE98C72" w14:textId="7C1B564C" w:rsidR="00567AB4" w:rsidRPr="00A82D17" w:rsidRDefault="00D6566A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82D17">
              <w:rPr>
                <w:rFonts w:ascii="Arial" w:hAnsi="Arial" w:cs="Arial"/>
                <w:sz w:val="22"/>
                <w:szCs w:val="22"/>
                <w:lang w:val="sr-Cyrl-RS"/>
              </w:rPr>
              <w:t>Опште одредбе</w:t>
            </w:r>
          </w:p>
        </w:tc>
        <w:tc>
          <w:tcPr>
            <w:tcW w:w="1071" w:type="dxa"/>
            <w:vAlign w:val="bottom"/>
          </w:tcPr>
          <w:p w14:paraId="7DBDC7BA" w14:textId="5633FBBF" w:rsidR="00567AB4" w:rsidRPr="000724FF" w:rsidRDefault="000724FF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4</w:t>
            </w:r>
          </w:p>
        </w:tc>
      </w:tr>
      <w:tr w:rsidR="00B308A2" w:rsidRPr="00B308A2" w14:paraId="754F4DAB" w14:textId="77777777" w:rsidTr="000724FF">
        <w:tc>
          <w:tcPr>
            <w:tcW w:w="648" w:type="dxa"/>
          </w:tcPr>
          <w:p w14:paraId="5A79AF1F" w14:textId="77777777" w:rsidR="00567AB4" w:rsidRPr="00B308A2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3.</w:t>
            </w:r>
          </w:p>
        </w:tc>
        <w:tc>
          <w:tcPr>
            <w:tcW w:w="7920" w:type="dxa"/>
          </w:tcPr>
          <w:p w14:paraId="0940224A" w14:textId="48803532" w:rsidR="00567AB4" w:rsidRPr="00A82D17" w:rsidRDefault="00B15083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15083">
              <w:rPr>
                <w:rFonts w:ascii="Arial" w:hAnsi="Arial" w:cs="Arial"/>
                <w:sz w:val="22"/>
                <w:szCs w:val="22"/>
                <w:lang w:val="sr-Cyrl-RS"/>
              </w:rPr>
              <w:t>Припрема и подношење пријаве за учешће на аукцији и понуде цене</w:t>
            </w:r>
          </w:p>
        </w:tc>
        <w:tc>
          <w:tcPr>
            <w:tcW w:w="1071" w:type="dxa"/>
            <w:vAlign w:val="bottom"/>
          </w:tcPr>
          <w:p w14:paraId="7C70252E" w14:textId="77777777" w:rsidR="00567AB4" w:rsidRPr="00B308A2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4</w:t>
            </w:r>
          </w:p>
        </w:tc>
      </w:tr>
      <w:tr w:rsidR="00B308A2" w:rsidRPr="00B308A2" w14:paraId="0C63A81D" w14:textId="77777777" w:rsidTr="000724FF">
        <w:tc>
          <w:tcPr>
            <w:tcW w:w="648" w:type="dxa"/>
          </w:tcPr>
          <w:p w14:paraId="7E6391FA" w14:textId="77777777" w:rsidR="00567AB4" w:rsidRPr="00B308A2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4.</w:t>
            </w:r>
          </w:p>
        </w:tc>
        <w:tc>
          <w:tcPr>
            <w:tcW w:w="7920" w:type="dxa"/>
          </w:tcPr>
          <w:p w14:paraId="4CE42393" w14:textId="1E4C6CB4" w:rsidR="00567AB4" w:rsidRPr="006D4EF4" w:rsidRDefault="00196F92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Cyrl-RS"/>
              </w:rPr>
              <w:t>З</w:t>
            </w: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 xml:space="preserve">ахтеви који се 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односе на </w:t>
            </w:r>
            <w:r w:rsidR="006D4EF4" w:rsidRPr="00123D53">
              <w:rPr>
                <w:rFonts w:ascii="Arial" w:hAnsi="Arial" w:cs="Arial"/>
                <w:sz w:val="22"/>
                <w:szCs w:val="22"/>
                <w:lang w:val="sr-Cyrl-RS"/>
              </w:rPr>
              <w:t>Понуђаче</w:t>
            </w:r>
          </w:p>
        </w:tc>
        <w:tc>
          <w:tcPr>
            <w:tcW w:w="1071" w:type="dxa"/>
            <w:vAlign w:val="bottom"/>
          </w:tcPr>
          <w:p w14:paraId="67358CB3" w14:textId="19885817" w:rsidR="00567AB4" w:rsidRPr="000724FF" w:rsidRDefault="000724FF" w:rsidP="000724F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</w:t>
            </w:r>
            <w:r w:rsidR="00096404">
              <w:rPr>
                <w:rFonts w:ascii="Arial" w:hAnsi="Arial" w:cs="Arial"/>
                <w:sz w:val="22"/>
                <w:szCs w:val="22"/>
                <w:lang w:val="sr-Cyrl-RS"/>
              </w:rPr>
              <w:t>6</w:t>
            </w:r>
          </w:p>
        </w:tc>
      </w:tr>
      <w:tr w:rsidR="00B308A2" w:rsidRPr="00B308A2" w14:paraId="70672ECF" w14:textId="77777777" w:rsidTr="000724FF">
        <w:tc>
          <w:tcPr>
            <w:tcW w:w="648" w:type="dxa"/>
          </w:tcPr>
          <w:p w14:paraId="66352864" w14:textId="77777777" w:rsidR="00567AB4" w:rsidRPr="00B308A2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5.</w:t>
            </w:r>
          </w:p>
        </w:tc>
        <w:tc>
          <w:tcPr>
            <w:tcW w:w="7920" w:type="dxa"/>
          </w:tcPr>
          <w:p w14:paraId="205B6596" w14:textId="77777777" w:rsidR="00567AB4" w:rsidRPr="00B308A2" w:rsidRDefault="00196F92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оступак одржавања аукције</w:t>
            </w:r>
          </w:p>
        </w:tc>
        <w:tc>
          <w:tcPr>
            <w:tcW w:w="1071" w:type="dxa"/>
            <w:vAlign w:val="bottom"/>
          </w:tcPr>
          <w:p w14:paraId="6D54FC7D" w14:textId="3267E7BC" w:rsidR="00567AB4" w:rsidRPr="000724FF" w:rsidRDefault="0009640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7</w:t>
            </w:r>
          </w:p>
        </w:tc>
      </w:tr>
      <w:tr w:rsidR="00B308A2" w:rsidRPr="00B308A2" w14:paraId="48E5E3A0" w14:textId="77777777" w:rsidTr="000724FF">
        <w:tc>
          <w:tcPr>
            <w:tcW w:w="648" w:type="dxa"/>
          </w:tcPr>
          <w:p w14:paraId="417BAE84" w14:textId="77777777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6.</w:t>
            </w:r>
          </w:p>
        </w:tc>
        <w:tc>
          <w:tcPr>
            <w:tcW w:w="7920" w:type="dxa"/>
          </w:tcPr>
          <w:p w14:paraId="40E2C669" w14:textId="319B64C9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Cyrl-RS"/>
              </w:rPr>
              <w:t>О</w:t>
            </w: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пис предмета аукције</w:t>
            </w:r>
          </w:p>
        </w:tc>
        <w:tc>
          <w:tcPr>
            <w:tcW w:w="1071" w:type="dxa"/>
            <w:vAlign w:val="bottom"/>
          </w:tcPr>
          <w:p w14:paraId="56E2766C" w14:textId="2E732620" w:rsidR="00BA326B" w:rsidRPr="00B308A2" w:rsidRDefault="00096404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</w:p>
        </w:tc>
      </w:tr>
      <w:tr w:rsidR="00B308A2" w:rsidRPr="00B308A2" w14:paraId="26F7E73D" w14:textId="77777777" w:rsidTr="000724FF">
        <w:tc>
          <w:tcPr>
            <w:tcW w:w="648" w:type="dxa"/>
          </w:tcPr>
          <w:p w14:paraId="365A5B86" w14:textId="77777777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7.</w:t>
            </w:r>
          </w:p>
        </w:tc>
        <w:tc>
          <w:tcPr>
            <w:tcW w:w="7920" w:type="dxa"/>
          </w:tcPr>
          <w:p w14:paraId="4375FAD2" w14:textId="3176449E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Cyrl-RS"/>
              </w:rPr>
              <w:t>И</w:t>
            </w: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нформативна карта  аукције</w:t>
            </w:r>
          </w:p>
        </w:tc>
        <w:tc>
          <w:tcPr>
            <w:tcW w:w="1071" w:type="dxa"/>
            <w:vAlign w:val="bottom"/>
          </w:tcPr>
          <w:p w14:paraId="20242DA5" w14:textId="637C9969" w:rsidR="00BA326B" w:rsidRPr="00B308A2" w:rsidRDefault="00096404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9</w:t>
            </w:r>
          </w:p>
        </w:tc>
      </w:tr>
      <w:tr w:rsidR="00B308A2" w:rsidRPr="00B308A2" w14:paraId="0382D4AD" w14:textId="77777777" w:rsidTr="000724FF">
        <w:tc>
          <w:tcPr>
            <w:tcW w:w="648" w:type="dxa"/>
          </w:tcPr>
          <w:p w14:paraId="0F6ECFE7" w14:textId="77777777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8.</w:t>
            </w:r>
          </w:p>
        </w:tc>
        <w:tc>
          <w:tcPr>
            <w:tcW w:w="7920" w:type="dxa"/>
          </w:tcPr>
          <w:p w14:paraId="292A81FF" w14:textId="4CF637C8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B308A2">
              <w:rPr>
                <w:rFonts w:ascii="Arial" w:hAnsi="Arial" w:cs="Arial"/>
                <w:sz w:val="22"/>
                <w:szCs w:val="22"/>
                <w:lang w:val="sr-Cyrl-RS"/>
              </w:rPr>
              <w:t>Ф</w:t>
            </w:r>
            <w:r w:rsidRPr="00B308A2">
              <w:rPr>
                <w:rFonts w:ascii="Arial" w:hAnsi="Arial" w:cs="Arial"/>
                <w:sz w:val="22"/>
                <w:szCs w:val="22"/>
                <w:lang w:val="sr-Latn-CS"/>
              </w:rPr>
              <w:t>ормулари</w:t>
            </w:r>
          </w:p>
        </w:tc>
        <w:tc>
          <w:tcPr>
            <w:tcW w:w="1071" w:type="dxa"/>
            <w:vAlign w:val="bottom"/>
          </w:tcPr>
          <w:p w14:paraId="5EC9EC80" w14:textId="0A876F72" w:rsidR="00BA326B" w:rsidRPr="000724FF" w:rsidRDefault="00096404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B308A2" w:rsidRPr="00B308A2" w14:paraId="1E6D012B" w14:textId="77777777" w:rsidTr="000724FF">
        <w:tc>
          <w:tcPr>
            <w:tcW w:w="648" w:type="dxa"/>
          </w:tcPr>
          <w:p w14:paraId="4D25B315" w14:textId="1EF3B2D3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3A541C59" w14:textId="32488965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71" w:type="dxa"/>
            <w:vAlign w:val="bottom"/>
          </w:tcPr>
          <w:p w14:paraId="47D05581" w14:textId="02E736F3" w:rsidR="00BA326B" w:rsidRPr="00B308A2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308A2" w:rsidRPr="00B308A2" w14:paraId="034C5712" w14:textId="77777777" w:rsidTr="000724FF">
        <w:tc>
          <w:tcPr>
            <w:tcW w:w="648" w:type="dxa"/>
          </w:tcPr>
          <w:p w14:paraId="56D29727" w14:textId="423D90B2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67FD8669" w14:textId="23CBB159" w:rsidR="00BA326B" w:rsidRPr="00B308A2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71" w:type="dxa"/>
            <w:vAlign w:val="bottom"/>
          </w:tcPr>
          <w:p w14:paraId="041A62C8" w14:textId="485015D3" w:rsidR="00BA326B" w:rsidRPr="00B308A2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22B4FACC" w14:textId="77777777" w:rsidR="00567AB4" w:rsidRPr="00B308A2" w:rsidRDefault="00567AB4" w:rsidP="00567AB4">
      <w:pPr>
        <w:rPr>
          <w:rFonts w:ascii="Arial" w:hAnsi="Arial" w:cs="Arial"/>
          <w:sz w:val="22"/>
          <w:szCs w:val="22"/>
          <w:lang w:val="sr-Latn-CS"/>
        </w:rPr>
      </w:pPr>
      <w:r w:rsidRPr="00B308A2">
        <w:rPr>
          <w:rFonts w:ascii="Arial" w:hAnsi="Arial" w:cs="Arial"/>
          <w:sz w:val="22"/>
          <w:szCs w:val="22"/>
          <w:lang w:val="sr-Latn-CS"/>
        </w:rPr>
        <w:br w:type="page"/>
      </w:r>
    </w:p>
    <w:p w14:paraId="140632DD" w14:textId="77777777" w:rsidR="00567AB4" w:rsidRPr="009301D7" w:rsidRDefault="00F11068" w:rsidP="00CE2EC2">
      <w:pPr>
        <w:numPr>
          <w:ilvl w:val="0"/>
          <w:numId w:val="4"/>
        </w:numPr>
        <w:spacing w:before="120" w:after="120"/>
        <w:ind w:left="714" w:hanging="357"/>
        <w:rPr>
          <w:rFonts w:ascii="Arial" w:hAnsi="Arial" w:cs="Arial"/>
          <w:b/>
          <w:sz w:val="22"/>
          <w:szCs w:val="22"/>
          <w:lang w:val="sr-Latn-CS"/>
        </w:rPr>
      </w:pPr>
      <w:r w:rsidRPr="009301D7">
        <w:rPr>
          <w:rFonts w:ascii="Arial" w:hAnsi="Arial" w:cs="Arial"/>
          <w:b/>
          <w:sz w:val="22"/>
          <w:szCs w:val="22"/>
          <w:lang w:val="sr-Cyrl-RS"/>
        </w:rPr>
        <w:lastRenderedPageBreak/>
        <w:t>О</w:t>
      </w:r>
      <w:r w:rsidRPr="009301D7">
        <w:rPr>
          <w:rFonts w:ascii="Arial" w:hAnsi="Arial" w:cs="Arial"/>
          <w:b/>
          <w:sz w:val="22"/>
          <w:szCs w:val="22"/>
          <w:lang w:val="sr-Latn-CS"/>
        </w:rPr>
        <w:t>пште информације</w:t>
      </w:r>
    </w:p>
    <w:p w14:paraId="6481D825" w14:textId="6B1AB155" w:rsidR="00567AB4" w:rsidRPr="00B308A2" w:rsidRDefault="00567AB4" w:rsidP="003E16D4">
      <w:pPr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9301D7">
        <w:rPr>
          <w:rFonts w:ascii="Arial" w:hAnsi="Arial" w:cs="Arial"/>
          <w:spacing w:val="6"/>
          <w:sz w:val="22"/>
          <w:szCs w:val="22"/>
          <w:lang w:val="sr-Latn-CS"/>
        </w:rPr>
        <w:t>Организатор</w:t>
      </w:r>
      <w:r w:rsidRPr="009301D7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Pr="009301D7">
        <w:rPr>
          <w:rFonts w:ascii="Arial" w:hAnsi="Arial" w:cs="Arial"/>
          <w:spacing w:val="6"/>
          <w:sz w:val="22"/>
          <w:szCs w:val="22"/>
          <w:lang w:val="sr-Latn-CS"/>
        </w:rPr>
        <w:t xml:space="preserve"> </w:t>
      </w:r>
      <w:r w:rsidRPr="009301D7">
        <w:rPr>
          <w:rFonts w:ascii="Arial" w:hAnsi="Arial" w:cs="Arial"/>
          <w:sz w:val="22"/>
          <w:szCs w:val="22"/>
          <w:lang w:val="sr-Latn-CS"/>
        </w:rPr>
        <w:t xml:space="preserve">организује аукцију за продају </w:t>
      </w:r>
      <w:r w:rsidR="00DA37AB" w:rsidRPr="00DA37AB">
        <w:rPr>
          <w:rFonts w:ascii="Arial" w:hAnsi="Arial" w:cs="Arial"/>
          <w:b/>
          <w:sz w:val="22"/>
          <w:lang w:val="sr-Cyrl-RS"/>
        </w:rPr>
        <w:t xml:space="preserve">Шкарт тубинга (метални отпад) </w:t>
      </w:r>
      <w:r w:rsidR="005C7FE8" w:rsidRPr="00EC59A6">
        <w:rPr>
          <w:rFonts w:ascii="Arial" w:hAnsi="Arial" w:cs="Arial"/>
          <w:b/>
          <w:lang w:val="sr-Cyrl-RS"/>
        </w:rPr>
        <w:t>„НАФТАГАС  Нафтни сервиси“ д.о.о. Нови Сад</w:t>
      </w:r>
      <w:r w:rsidR="00DA37AB" w:rsidRPr="00DA37AB">
        <w:rPr>
          <w:rFonts w:ascii="Arial" w:hAnsi="Arial" w:cs="Arial"/>
          <w:b/>
          <w:sz w:val="22"/>
          <w:lang w:val="sr-Latn-CS"/>
        </w:rPr>
        <w:t xml:space="preserve"> </w:t>
      </w:r>
      <w:r w:rsidRPr="009301D7">
        <w:rPr>
          <w:rFonts w:ascii="Arial" w:hAnsi="Arial" w:cs="Arial"/>
          <w:sz w:val="22"/>
          <w:szCs w:val="22"/>
          <w:shd w:val="clear" w:color="auto" w:fill="FFFFFF"/>
          <w:lang w:val="sr-Latn-CS"/>
        </w:rPr>
        <w:t>у</w:t>
      </w:r>
      <w:r w:rsidRPr="009301D7">
        <w:rPr>
          <w:rFonts w:ascii="Arial" w:hAnsi="Arial" w:cs="Arial"/>
          <w:sz w:val="22"/>
          <w:szCs w:val="22"/>
          <w:lang w:val="sr-Latn-CS"/>
        </w:rPr>
        <w:t xml:space="preserve"> складу са процедурама, условима и </w:t>
      </w:r>
      <w:r w:rsidRPr="00B308A2">
        <w:rPr>
          <w:rFonts w:ascii="Arial" w:hAnsi="Arial" w:cs="Arial"/>
          <w:sz w:val="22"/>
          <w:szCs w:val="22"/>
          <w:lang w:val="sr-Latn-CS"/>
        </w:rPr>
        <w:t xml:space="preserve">одредбама </w:t>
      </w:r>
      <w:r w:rsidR="00957375" w:rsidRPr="00B308A2">
        <w:rPr>
          <w:rFonts w:ascii="Arial" w:hAnsi="Arial" w:cs="Arial"/>
          <w:sz w:val="22"/>
          <w:szCs w:val="22"/>
          <w:lang w:val="sr-Cyrl-RS"/>
        </w:rPr>
        <w:t>овог Позива за учешће на аукцији (у даљем тексту: Позив)</w:t>
      </w:r>
      <w:r w:rsidR="006807D1" w:rsidRPr="00B308A2">
        <w:rPr>
          <w:rFonts w:ascii="Arial" w:hAnsi="Arial" w:cs="Arial"/>
          <w:sz w:val="22"/>
          <w:szCs w:val="22"/>
          <w:lang w:val="sr-Cyrl-RS"/>
        </w:rPr>
        <w:t>.</w:t>
      </w:r>
    </w:p>
    <w:p w14:paraId="1BC152BA" w14:textId="3638F3E3" w:rsidR="00E445A9" w:rsidRPr="00166840" w:rsidRDefault="00E445A9" w:rsidP="003E16D4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B308A2">
        <w:rPr>
          <w:rFonts w:ascii="Arial" w:hAnsi="Arial" w:cs="Arial"/>
          <w:sz w:val="22"/>
          <w:szCs w:val="22"/>
          <w:lang w:val="sr-Latn-CS" w:eastAsia="en-US"/>
        </w:rPr>
        <w:t>На аукцији могу да учествују правна</w:t>
      </w:r>
      <w:r w:rsidR="000455FB" w:rsidRPr="00B308A2">
        <w:rPr>
          <w:rFonts w:ascii="Arial" w:hAnsi="Arial" w:cs="Arial"/>
          <w:sz w:val="22"/>
          <w:szCs w:val="22"/>
          <w:lang w:val="sr-Latn-CS" w:eastAsia="en-US"/>
        </w:rPr>
        <w:t xml:space="preserve"> лица,</w:t>
      </w:r>
      <w:r w:rsidR="00D6566A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0455FB" w:rsidRPr="00B308A2">
        <w:rPr>
          <w:rFonts w:ascii="Arial" w:hAnsi="Arial" w:cs="Arial"/>
          <w:sz w:val="22"/>
          <w:szCs w:val="22"/>
          <w:lang w:val="sr-Latn-CS" w:eastAsia="en-US"/>
        </w:rPr>
        <w:t>независно од правне форме</w:t>
      </w:r>
      <w:r w:rsidR="00A74090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0455FB" w:rsidRPr="00A82D17">
        <w:rPr>
          <w:rFonts w:ascii="Arial" w:hAnsi="Arial" w:cs="Arial"/>
          <w:sz w:val="22"/>
          <w:szCs w:val="22"/>
          <w:lang w:val="sr-Latn-CS" w:eastAsia="en-US"/>
        </w:rPr>
        <w:t>и</w:t>
      </w:r>
      <w:r w:rsidRPr="00A82D17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Pr="009301D7">
        <w:rPr>
          <w:rFonts w:ascii="Arial" w:hAnsi="Arial" w:cs="Arial"/>
          <w:sz w:val="22"/>
          <w:szCs w:val="22"/>
          <w:lang w:val="sr-Latn-CS" w:eastAsia="en-US"/>
        </w:rPr>
        <w:t>предузетници</w:t>
      </w:r>
      <w:r w:rsidR="000455FB" w:rsidRPr="00A82D17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Pr="00166840">
        <w:rPr>
          <w:rFonts w:ascii="Arial" w:hAnsi="Arial" w:cs="Arial"/>
          <w:sz w:val="22"/>
          <w:szCs w:val="22"/>
          <w:lang w:val="sr-Latn-CS" w:eastAsia="en-US"/>
        </w:rPr>
        <w:t xml:space="preserve"> који су испунили услове за учешће на аукцији</w:t>
      </w:r>
      <w:r w:rsidR="0095709B">
        <w:rPr>
          <w:rFonts w:ascii="Arial" w:hAnsi="Arial" w:cs="Arial"/>
          <w:sz w:val="22"/>
          <w:szCs w:val="22"/>
          <w:lang w:val="sr-Cyrl-RS" w:eastAsia="en-US"/>
        </w:rPr>
        <w:t xml:space="preserve"> у складу са </w:t>
      </w:r>
      <w:r w:rsidR="00D6566A" w:rsidRPr="00A82D17">
        <w:rPr>
          <w:rFonts w:ascii="Arial" w:hAnsi="Arial" w:cs="Arial"/>
          <w:sz w:val="22"/>
          <w:szCs w:val="22"/>
          <w:lang w:val="sr-Cyrl-RS" w:eastAsia="en-US"/>
        </w:rPr>
        <w:t>овим Позивом.</w:t>
      </w:r>
    </w:p>
    <w:p w14:paraId="2FF2B144" w14:textId="14E30F64" w:rsidR="007437A0" w:rsidRPr="006D4EF4" w:rsidRDefault="007437A0" w:rsidP="003E16D4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A82D17">
        <w:rPr>
          <w:rFonts w:ascii="Arial" w:hAnsi="Arial" w:cs="Arial"/>
          <w:sz w:val="22"/>
          <w:szCs w:val="22"/>
          <w:lang w:val="sr-Latn-CS" w:eastAsia="en-US"/>
        </w:rPr>
        <w:t xml:space="preserve">Организатор аукције задржава право да у сваком моменту, а најкасније до </w:t>
      </w:r>
      <w:r w:rsidRPr="006D4EF4">
        <w:rPr>
          <w:rFonts w:ascii="Arial" w:hAnsi="Arial" w:cs="Arial"/>
          <w:sz w:val="22"/>
          <w:szCs w:val="22"/>
          <w:lang w:val="sr-Latn-CS" w:eastAsia="en-US"/>
        </w:rPr>
        <w:t>објављивања Обавештења о резултатима одржане аукције</w:t>
      </w:r>
      <w:r w:rsidRPr="00A82D17">
        <w:rPr>
          <w:rFonts w:ascii="Arial" w:hAnsi="Arial" w:cs="Arial"/>
          <w:sz w:val="22"/>
          <w:szCs w:val="22"/>
          <w:lang w:val="sr-Latn-CS" w:eastAsia="en-US"/>
        </w:rPr>
        <w:t xml:space="preserve">, </w:t>
      </w:r>
      <w:r w:rsidRPr="00123D53">
        <w:rPr>
          <w:rFonts w:ascii="Arial" w:hAnsi="Arial" w:cs="Arial"/>
          <w:sz w:val="22"/>
          <w:szCs w:val="22"/>
          <w:lang w:val="sr-Latn-CS" w:eastAsia="en-US"/>
        </w:rPr>
        <w:t xml:space="preserve">одустане од спровођења ове аукције без навођења разлога за одустанак и без права </w:t>
      </w:r>
      <w:r w:rsidR="001B4044" w:rsidRPr="00123D53">
        <w:rPr>
          <w:rFonts w:ascii="Arial" w:hAnsi="Arial" w:cs="Arial"/>
          <w:sz w:val="22"/>
          <w:szCs w:val="22"/>
          <w:lang w:val="sr-Cyrl-RS" w:eastAsia="en-US"/>
        </w:rPr>
        <w:t xml:space="preserve">Понуђача </w:t>
      </w:r>
      <w:r w:rsidRPr="00123D53">
        <w:rPr>
          <w:rFonts w:ascii="Arial" w:hAnsi="Arial" w:cs="Arial"/>
          <w:sz w:val="22"/>
          <w:szCs w:val="22"/>
          <w:lang w:val="sr-Latn-CS" w:eastAsia="en-US"/>
        </w:rPr>
        <w:t xml:space="preserve">на накнаду </w:t>
      </w:r>
      <w:r w:rsidRPr="00A82D17">
        <w:rPr>
          <w:rFonts w:ascii="Arial" w:hAnsi="Arial" w:cs="Arial"/>
          <w:sz w:val="22"/>
          <w:szCs w:val="22"/>
          <w:lang w:val="sr-Latn-CS" w:eastAsia="en-US"/>
        </w:rPr>
        <w:t xml:space="preserve">евентуалне штете, о чему ће се благовремено истаћи обавештење на сајту </w:t>
      </w:r>
      <w:r w:rsidR="00C65C2D" w:rsidRPr="00A82D17">
        <w:rPr>
          <w:rFonts w:ascii="Arial" w:hAnsi="Arial" w:cs="Arial"/>
          <w:sz w:val="22"/>
          <w:szCs w:val="22"/>
          <w:lang w:val="sr-Cyrl-RS" w:eastAsia="en-US"/>
        </w:rPr>
        <w:t xml:space="preserve">Организатора аукције </w:t>
      </w:r>
      <w:r w:rsidR="00C65C2D" w:rsidRPr="00A82D17">
        <w:rPr>
          <w:rFonts w:ascii="Arial" w:hAnsi="Arial" w:cs="Arial"/>
          <w:sz w:val="22"/>
          <w:szCs w:val="22"/>
          <w:lang w:val="sr-Latn-CS"/>
        </w:rPr>
        <w:t>(</w:t>
      </w:r>
      <w:hyperlink r:id="rId17" w:history="1"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https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://www.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tenderi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nis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rs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/A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ukcije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asp</w:t>
        </w:r>
        <w:r w:rsidR="00C65C2D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x</w:t>
        </w:r>
      </w:hyperlink>
      <w:r w:rsidR="00C65C2D" w:rsidRPr="00A82D17">
        <w:rPr>
          <w:rFonts w:ascii="Arial" w:hAnsi="Arial" w:cs="Arial"/>
          <w:sz w:val="22"/>
          <w:szCs w:val="22"/>
          <w:lang w:val="sr-Latn-CS"/>
        </w:rPr>
        <w:t>)</w:t>
      </w:r>
      <w:r w:rsidR="00C65C2D" w:rsidRPr="00A82D17">
        <w:rPr>
          <w:rFonts w:ascii="Arial" w:hAnsi="Arial" w:cs="Arial"/>
          <w:sz w:val="22"/>
          <w:szCs w:val="22"/>
          <w:lang w:val="sr-Cyrl-RS"/>
        </w:rPr>
        <w:t>.</w:t>
      </w:r>
    </w:p>
    <w:p w14:paraId="37790772" w14:textId="77777777" w:rsidR="006D4EF4" w:rsidRPr="006D4EF4" w:rsidRDefault="006D4EF4" w:rsidP="006D4EF4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 w:eastAsia="en-US"/>
        </w:rPr>
      </w:pPr>
    </w:p>
    <w:p w14:paraId="36211B8B" w14:textId="1183C4ED" w:rsidR="006D4EF4" w:rsidRPr="00123D53" w:rsidRDefault="006D4EF4" w:rsidP="006D4EF4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У случају да Организатор аукције утврди постојање повреде поступка аукцијске продаје, без обзира на врсту и степен повреде и на који начин је повреда утврђена, има право да, до закључења уговора са победником аукције, поништи спроведени поступак аукције о чему ће се благовремено истаћи обавештење на сајту Организатора аукције (</w:t>
      </w:r>
      <w:hyperlink r:id="rId18" w:history="1"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https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://www.</w:t>
        </w:r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tenderi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nis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rs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/A</w:t>
        </w:r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ukcije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981D81">
          <w:rPr>
            <w:rStyle w:val="Hyperlink"/>
            <w:rFonts w:ascii="Arial" w:hAnsi="Arial" w:cs="Arial"/>
            <w:sz w:val="22"/>
            <w:szCs w:val="22"/>
            <w:lang w:val="sr-Latn-CS"/>
          </w:rPr>
          <w:t>asp</w:t>
        </w:r>
        <w:r w:rsidR="00981D81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x</w:t>
        </w:r>
      </w:hyperlink>
      <w:r w:rsidR="00257541">
        <w:rPr>
          <w:rStyle w:val="Hyperlink"/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>).</w:t>
      </w:r>
    </w:p>
    <w:p w14:paraId="3B0CDE03" w14:textId="77777777" w:rsidR="006D4EF4" w:rsidRPr="00123D53" w:rsidRDefault="006D4EF4" w:rsidP="006D4EF4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 w:eastAsia="en-US"/>
        </w:rPr>
      </w:pPr>
    </w:p>
    <w:p w14:paraId="48AF5CC9" w14:textId="77777777" w:rsidR="00C07C10" w:rsidRPr="00123D53" w:rsidRDefault="00C07C10" w:rsidP="00C07C10">
      <w:pPr>
        <w:pStyle w:val="ListParagraph"/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</w:p>
    <w:p w14:paraId="5205F850" w14:textId="47076A9C" w:rsidR="00567AB4" w:rsidRPr="00123D53" w:rsidRDefault="00C65C2D" w:rsidP="00CE2EC2">
      <w:pPr>
        <w:pStyle w:val="ListParagraph"/>
        <w:numPr>
          <w:ilvl w:val="0"/>
          <w:numId w:val="4"/>
        </w:numPr>
        <w:tabs>
          <w:tab w:val="clear" w:pos="720"/>
          <w:tab w:val="left" w:pos="709"/>
        </w:tabs>
        <w:spacing w:before="120" w:after="12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123D53">
        <w:rPr>
          <w:rFonts w:ascii="Arial" w:hAnsi="Arial" w:cs="Arial"/>
          <w:b/>
          <w:sz w:val="22"/>
          <w:szCs w:val="22"/>
          <w:lang w:val="sr-Cyrl-RS"/>
        </w:rPr>
        <w:t>Опште одредбе</w:t>
      </w:r>
    </w:p>
    <w:p w14:paraId="58F85DA2" w14:textId="77777777" w:rsidR="001A57E5" w:rsidRPr="00123D53" w:rsidRDefault="001A57E5" w:rsidP="001A57E5">
      <w:pPr>
        <w:pStyle w:val="ListParagraph"/>
        <w:spacing w:before="120" w:after="120"/>
        <w:jc w:val="both"/>
        <w:rPr>
          <w:rFonts w:ascii="Arial" w:hAnsi="Arial" w:cs="Arial"/>
          <w:b/>
          <w:sz w:val="22"/>
          <w:szCs w:val="22"/>
          <w:lang w:val="sr-Latn-CS"/>
        </w:rPr>
      </w:pPr>
    </w:p>
    <w:p w14:paraId="7BA51C0C" w14:textId="4ABBD99F" w:rsidR="00567AB4" w:rsidRPr="00A13D8E" w:rsidRDefault="00B41488" w:rsidP="005475CD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Cyrl-RS"/>
        </w:rPr>
        <w:t xml:space="preserve">Понуђач </w:t>
      </w:r>
      <w:r w:rsidR="0082533A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67AB4" w:rsidRPr="00123D53">
        <w:rPr>
          <w:rFonts w:ascii="Arial" w:hAnsi="Arial" w:cs="Arial"/>
          <w:sz w:val="22"/>
          <w:szCs w:val="22"/>
          <w:lang w:val="sr-Latn-CS"/>
        </w:rPr>
        <w:t xml:space="preserve">има право 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да пошаље </w:t>
      </w:r>
      <w:r w:rsidR="0082533A" w:rsidRPr="00A13D8E">
        <w:rPr>
          <w:rFonts w:ascii="Arial" w:hAnsi="Arial" w:cs="Arial"/>
          <w:sz w:val="22"/>
          <w:szCs w:val="22"/>
          <w:lang w:val="sr-Cyrl-RS"/>
        </w:rPr>
        <w:t>О</w:t>
      </w:r>
      <w:r w:rsidR="000B0B51" w:rsidRPr="00A13D8E">
        <w:rPr>
          <w:rFonts w:ascii="Arial" w:hAnsi="Arial" w:cs="Arial"/>
          <w:sz w:val="22"/>
          <w:szCs w:val="22"/>
          <w:lang w:val="sr-Latn-CS"/>
        </w:rPr>
        <w:t xml:space="preserve">рганизатору </w:t>
      </w:r>
      <w:r w:rsidR="00567AB4" w:rsidRPr="00A13D8E">
        <w:rPr>
          <w:rFonts w:ascii="Arial" w:hAnsi="Arial" w:cs="Arial"/>
          <w:sz w:val="22"/>
          <w:szCs w:val="22"/>
        </w:rPr>
        <w:t xml:space="preserve">аукције 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у писаној форми захтев за појашњење у вези са одредбама </w:t>
      </w:r>
      <w:r w:rsidR="0082533A" w:rsidRPr="00A13D8E">
        <w:rPr>
          <w:rFonts w:ascii="Arial" w:hAnsi="Arial" w:cs="Arial"/>
          <w:sz w:val="22"/>
          <w:szCs w:val="22"/>
          <w:lang w:val="sr-Cyrl-RS"/>
        </w:rPr>
        <w:t>овог Позива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>.</w:t>
      </w:r>
      <w:r w:rsidR="000B0B51" w:rsidRPr="00A13D8E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="00567AB4" w:rsidRPr="00A13D8E">
        <w:rPr>
          <w:rFonts w:ascii="Arial" w:hAnsi="Arial" w:cs="Arial"/>
          <w:sz w:val="22"/>
          <w:szCs w:val="22"/>
        </w:rPr>
        <w:t xml:space="preserve">аукције 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је дужан да пошаље у електронској форми </w:t>
      </w:r>
      <w:r w:rsidR="0082533A" w:rsidRPr="00A13D8E">
        <w:rPr>
          <w:rFonts w:ascii="Arial" w:hAnsi="Arial" w:cs="Arial"/>
          <w:sz w:val="22"/>
          <w:szCs w:val="22"/>
          <w:lang w:val="sr-Cyrl-RS"/>
        </w:rPr>
        <w:t xml:space="preserve">тражена 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појашњења у року од </w:t>
      </w:r>
      <w:r w:rsidR="00850DD1" w:rsidRPr="00A13D8E">
        <w:rPr>
          <w:rFonts w:ascii="Arial" w:hAnsi="Arial" w:cs="Arial"/>
          <w:sz w:val="22"/>
          <w:szCs w:val="22"/>
          <w:lang w:val="sr-Latn-CS"/>
        </w:rPr>
        <w:t>2</w:t>
      </w:r>
      <w:r w:rsidR="00567AB4" w:rsidRPr="00A13D8E">
        <w:rPr>
          <w:rFonts w:ascii="Arial" w:hAnsi="Arial" w:cs="Arial"/>
          <w:sz w:val="22"/>
          <w:szCs w:val="22"/>
        </w:rPr>
        <w:t xml:space="preserve"> (</w:t>
      </w:r>
      <w:r w:rsidR="00850DD1" w:rsidRPr="00A13D8E">
        <w:rPr>
          <w:rFonts w:ascii="Arial" w:hAnsi="Arial" w:cs="Arial"/>
          <w:sz w:val="22"/>
          <w:szCs w:val="22"/>
          <w:lang w:val="sr-Cyrl-RS"/>
        </w:rPr>
        <w:t>два</w:t>
      </w:r>
      <w:r w:rsidR="00567AB4" w:rsidRPr="00A13D8E">
        <w:rPr>
          <w:rFonts w:ascii="Arial" w:hAnsi="Arial" w:cs="Arial"/>
          <w:sz w:val="22"/>
          <w:szCs w:val="22"/>
        </w:rPr>
        <w:t>)</w:t>
      </w:r>
      <w:r w:rsidR="00850DD1" w:rsidRPr="00A13D8E">
        <w:rPr>
          <w:rFonts w:ascii="Arial" w:hAnsi="Arial" w:cs="Arial"/>
          <w:sz w:val="22"/>
          <w:szCs w:val="22"/>
          <w:lang w:val="sr-Latn-CS"/>
        </w:rPr>
        <w:t xml:space="preserve"> радн</w:t>
      </w:r>
      <w:r w:rsidR="00850DD1" w:rsidRPr="00A13D8E">
        <w:rPr>
          <w:rFonts w:ascii="Arial" w:hAnsi="Arial" w:cs="Arial"/>
          <w:sz w:val="22"/>
          <w:szCs w:val="22"/>
          <w:lang w:val="sr-Cyrl-RS"/>
        </w:rPr>
        <w:t>а</w:t>
      </w:r>
      <w:r w:rsidR="00567AB4" w:rsidRPr="00A13D8E">
        <w:rPr>
          <w:rFonts w:ascii="Arial" w:hAnsi="Arial" w:cs="Arial"/>
          <w:sz w:val="22"/>
          <w:szCs w:val="22"/>
          <w:lang w:val="sr-Latn-CS"/>
        </w:rPr>
        <w:t xml:space="preserve"> дана од дана пријема наведеног захтева.</w:t>
      </w:r>
      <w:r w:rsidR="00D61DA9" w:rsidRPr="00A13D8E">
        <w:t xml:space="preserve"> </w:t>
      </w:r>
      <w:r w:rsidR="00D61DA9" w:rsidRPr="00A13D8E">
        <w:rPr>
          <w:rFonts w:ascii="Arial" w:hAnsi="Arial" w:cs="Arial"/>
          <w:sz w:val="22"/>
          <w:szCs w:val="22"/>
          <w:lang w:val="sr-Latn-CS"/>
        </w:rPr>
        <w:t>Захтев се подноси на ел</w:t>
      </w:r>
      <w:r w:rsidR="000E270D" w:rsidRPr="00A13D8E">
        <w:rPr>
          <w:rFonts w:ascii="Arial" w:hAnsi="Arial" w:cs="Arial"/>
          <w:sz w:val="22"/>
          <w:szCs w:val="22"/>
          <w:lang w:val="sr-Latn-CS"/>
        </w:rPr>
        <w:t xml:space="preserve">ектронску адресу: </w:t>
      </w:r>
      <w:hyperlink r:id="rId19" w:history="1"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aukcije</w:t>
        </w:r>
        <w:r w:rsidR="000E270D" w:rsidRPr="00067110">
          <w:rPr>
            <w:rStyle w:val="Hyperlink"/>
            <w:rFonts w:ascii="Arial" w:hAnsi="Arial" w:cs="Arial"/>
            <w:sz w:val="22"/>
            <w:szCs w:val="22"/>
            <w:lang w:val="sr-Latn-CS"/>
          </w:rPr>
          <w:t>@</w:t>
        </w:r>
        <w:r w:rsidR="007C5706">
          <w:rPr>
            <w:rStyle w:val="Hyperlink"/>
            <w:rFonts w:ascii="Arial" w:hAnsi="Arial" w:cs="Arial"/>
            <w:sz w:val="22"/>
            <w:szCs w:val="22"/>
            <w:lang w:val="sr-Latn-CS"/>
          </w:rPr>
          <w:t>nis</w:t>
        </w:r>
        <w:r w:rsidR="000E270D" w:rsidRPr="00067110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7C5706">
          <w:rPr>
            <w:rStyle w:val="Hyperlink"/>
            <w:rFonts w:ascii="Arial" w:hAnsi="Arial" w:cs="Arial"/>
            <w:sz w:val="22"/>
            <w:szCs w:val="22"/>
            <w:lang w:val="en-US"/>
          </w:rPr>
          <w:t>rs</w:t>
        </w:r>
      </w:hyperlink>
      <w:r w:rsidR="008B6322" w:rsidRPr="00A13D8E">
        <w:rPr>
          <w:rFonts w:ascii="Arial" w:hAnsi="Arial" w:cs="Arial"/>
          <w:sz w:val="22"/>
          <w:szCs w:val="22"/>
          <w:lang w:val="en-US"/>
        </w:rPr>
        <w:t>.</w:t>
      </w:r>
    </w:p>
    <w:p w14:paraId="08320441" w14:textId="5C17A96A" w:rsidR="00567AB4" w:rsidRPr="00123D53" w:rsidRDefault="00567AB4" w:rsidP="005475CD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A13D8E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Pr="00A13D8E">
        <w:rPr>
          <w:rFonts w:ascii="Arial" w:hAnsi="Arial" w:cs="Arial"/>
          <w:sz w:val="22"/>
          <w:szCs w:val="22"/>
        </w:rPr>
        <w:t xml:space="preserve">аукције </w:t>
      </w:r>
      <w:r w:rsidRPr="00A13D8E">
        <w:rPr>
          <w:rFonts w:ascii="Arial" w:hAnsi="Arial" w:cs="Arial"/>
          <w:sz w:val="22"/>
          <w:szCs w:val="22"/>
          <w:lang w:val="sr-Latn-CS"/>
        </w:rPr>
        <w:t xml:space="preserve">има право да уноси измене у </w:t>
      </w:r>
      <w:r w:rsidR="004E4211" w:rsidRPr="00A13D8E">
        <w:rPr>
          <w:rFonts w:ascii="Arial" w:hAnsi="Arial" w:cs="Arial"/>
          <w:sz w:val="22"/>
          <w:szCs w:val="22"/>
          <w:lang w:val="sr-Cyrl-RS"/>
        </w:rPr>
        <w:t xml:space="preserve">овај Позив </w:t>
      </w:r>
      <w:r w:rsidR="00D361CE" w:rsidRPr="00A13D8E">
        <w:rPr>
          <w:rFonts w:ascii="Arial" w:hAnsi="Arial" w:cs="Arial"/>
          <w:sz w:val="22"/>
          <w:szCs w:val="22"/>
          <w:lang w:val="sr-Latn-CS"/>
        </w:rPr>
        <w:t>до дана истека рока за предају</w:t>
      </w:r>
      <w:r w:rsidR="00D361CE" w:rsidRPr="00A13D8E">
        <w:rPr>
          <w:rFonts w:ascii="Arial" w:hAnsi="Arial" w:cs="Arial"/>
          <w:sz w:val="22"/>
          <w:szCs w:val="22"/>
          <w:lang w:val="sr-Cyrl-RS"/>
        </w:rPr>
        <w:t xml:space="preserve"> Пријаве </w:t>
      </w:r>
      <w:r w:rsidRPr="00A13D8E">
        <w:rPr>
          <w:rFonts w:ascii="Arial" w:hAnsi="Arial" w:cs="Arial"/>
          <w:sz w:val="22"/>
          <w:szCs w:val="22"/>
          <w:lang w:val="sr-Latn-CS"/>
        </w:rPr>
        <w:t xml:space="preserve">за </w:t>
      </w:r>
      <w:r w:rsidR="006A4C64" w:rsidRPr="00123D53">
        <w:rPr>
          <w:rFonts w:ascii="Arial" w:hAnsi="Arial" w:cs="Arial"/>
          <w:sz w:val="22"/>
          <w:szCs w:val="22"/>
          <w:lang w:val="sr-Latn-CS"/>
        </w:rPr>
        <w:t>учешће на аукцији</w:t>
      </w:r>
      <w:r w:rsidR="00D361CE" w:rsidRPr="00123D53">
        <w:rPr>
          <w:rFonts w:ascii="Arial" w:hAnsi="Arial" w:cs="Arial"/>
          <w:sz w:val="22"/>
          <w:szCs w:val="22"/>
          <w:lang w:val="sr-Cyrl-RS"/>
        </w:rPr>
        <w:t xml:space="preserve"> (у даљем тексту: Пријава)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у ком случају </w:t>
      </w:r>
      <w:r w:rsidR="004E4211" w:rsidRPr="00123D53">
        <w:rPr>
          <w:rFonts w:ascii="Arial" w:hAnsi="Arial" w:cs="Arial"/>
          <w:sz w:val="22"/>
          <w:szCs w:val="22"/>
          <w:lang w:val="sr-Cyrl-RS"/>
        </w:rPr>
        <w:t>О</w:t>
      </w:r>
      <w:r w:rsidR="005C2A4C" w:rsidRPr="00123D53">
        <w:rPr>
          <w:rFonts w:ascii="Arial" w:hAnsi="Arial" w:cs="Arial"/>
          <w:sz w:val="22"/>
          <w:szCs w:val="22"/>
          <w:lang w:val="sr-Latn-CS"/>
        </w:rPr>
        <w:t xml:space="preserve">рганизатор </w:t>
      </w:r>
      <w:r w:rsidRPr="00123D53">
        <w:rPr>
          <w:rFonts w:ascii="Arial" w:hAnsi="Arial" w:cs="Arial"/>
          <w:sz w:val="22"/>
          <w:szCs w:val="22"/>
        </w:rPr>
        <w:t xml:space="preserve">аукције </w:t>
      </w:r>
      <w:r w:rsidRPr="00123D53">
        <w:rPr>
          <w:rFonts w:ascii="Arial" w:hAnsi="Arial" w:cs="Arial"/>
          <w:sz w:val="22"/>
          <w:szCs w:val="22"/>
          <w:lang w:val="sr-Latn-CS"/>
        </w:rPr>
        <w:t>може да продужи првобитни рок за достављање</w:t>
      </w:r>
      <w:r w:rsidRPr="00123D53">
        <w:rPr>
          <w:rFonts w:ascii="Arial" w:hAnsi="Arial" w:cs="Arial"/>
          <w:sz w:val="22"/>
          <w:szCs w:val="22"/>
        </w:rPr>
        <w:t xml:space="preserve"> </w:t>
      </w:r>
      <w:r w:rsidR="00D61305" w:rsidRPr="00123D53">
        <w:rPr>
          <w:rFonts w:ascii="Arial" w:hAnsi="Arial" w:cs="Arial"/>
          <w:sz w:val="22"/>
          <w:szCs w:val="22"/>
        </w:rPr>
        <w:t>Пријава</w:t>
      </w:r>
      <w:r w:rsidRPr="00123D53">
        <w:rPr>
          <w:rFonts w:ascii="Arial" w:hAnsi="Arial" w:cs="Arial"/>
          <w:sz w:val="22"/>
          <w:szCs w:val="22"/>
          <w:lang w:val="sr-Latn-CS"/>
        </w:rPr>
        <w:t>.</w:t>
      </w:r>
    </w:p>
    <w:p w14:paraId="70BAF864" w14:textId="76057326" w:rsidR="00E47152" w:rsidRPr="00123D53" w:rsidRDefault="00B41488" w:rsidP="00E47152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Cyrl-RS"/>
        </w:rPr>
        <w:t>Понуђач</w:t>
      </w:r>
      <w:r w:rsidR="00E47152" w:rsidRPr="00123D53">
        <w:rPr>
          <w:rFonts w:ascii="Arial" w:hAnsi="Arial" w:cs="Arial"/>
          <w:sz w:val="22"/>
          <w:szCs w:val="22"/>
          <w:lang w:val="sr-Latn-CS"/>
        </w:rPr>
        <w:t xml:space="preserve"> самим подношењем Пријаве изражава свој пристанак да Организатор аукције обрађује податке о личности </w:t>
      </w:r>
      <w:r w:rsidR="001B4044" w:rsidRPr="00123D53">
        <w:rPr>
          <w:rFonts w:ascii="Arial" w:hAnsi="Arial" w:cs="Arial"/>
          <w:sz w:val="22"/>
          <w:szCs w:val="22"/>
          <w:lang w:val="sr-Cyrl-RS"/>
        </w:rPr>
        <w:t>представника Понуђача</w:t>
      </w:r>
      <w:r w:rsidR="00E47152" w:rsidRPr="00123D53">
        <w:rPr>
          <w:rFonts w:ascii="Arial" w:hAnsi="Arial" w:cs="Arial"/>
          <w:sz w:val="22"/>
          <w:szCs w:val="22"/>
          <w:lang w:val="sr-Latn-CS"/>
        </w:rPr>
        <w:t xml:space="preserve">. </w:t>
      </w:r>
    </w:p>
    <w:p w14:paraId="4FD805EB" w14:textId="77777777" w:rsidR="00E47152" w:rsidRPr="00123D53" w:rsidRDefault="00E47152" w:rsidP="00E47152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2D67F04C" w14:textId="77777777" w:rsidR="00E47152" w:rsidRPr="00123D53" w:rsidRDefault="00E47152" w:rsidP="00E47152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Сви подаци о личности биће обрађивани само за потребе ове аукцијске продаје и са истим ће Организатор аукције поступати у складу са Законом о заштити података о личности ("Сл. гласник РС" бр. 87/2018). </w:t>
      </w:r>
    </w:p>
    <w:p w14:paraId="077A6AFB" w14:textId="77777777" w:rsidR="00E47152" w:rsidRPr="00123D53" w:rsidRDefault="00E47152" w:rsidP="00E47152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12CB24DF" w14:textId="239706CE" w:rsidR="00E47152" w:rsidRDefault="00E47152" w:rsidP="00E47152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Обавештење и информације о обради података о личности доступни су на интернет страници Организатора аукције: </w:t>
      </w:r>
      <w:hyperlink r:id="rId20" w:history="1">
        <w:r w:rsidR="000023FF" w:rsidRPr="005D53B7">
          <w:rPr>
            <w:rStyle w:val="Hyperlink"/>
            <w:rFonts w:ascii="Arial" w:hAnsi="Arial" w:cs="Arial"/>
            <w:sz w:val="22"/>
            <w:szCs w:val="22"/>
            <w:lang w:val="sr-Latn-CS"/>
          </w:rPr>
          <w:t>https://www.tenderi.nis.rs/Content/politika-privatnosti.aspx</w:t>
        </w:r>
      </w:hyperlink>
      <w:r w:rsidR="000023FF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. У случају било каквих недоумица и питања везаних за заштиту података о личности, </w:t>
      </w:r>
      <w:r w:rsidR="00B41488" w:rsidRPr="00123D53">
        <w:rPr>
          <w:rFonts w:ascii="Arial" w:hAnsi="Arial" w:cs="Arial"/>
          <w:sz w:val="22"/>
          <w:szCs w:val="22"/>
          <w:lang w:val="sr-Cyrl-RS"/>
        </w:rPr>
        <w:t xml:space="preserve">Понуђач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може поднети захтев Организатору аукције на електронску адресу: </w:t>
      </w:r>
      <w:hyperlink r:id="rId21" w:history="1">
        <w:r w:rsidR="000023FF">
          <w:rPr>
            <w:rStyle w:val="Hyperlink"/>
            <w:rFonts w:ascii="Arial" w:hAnsi="Arial" w:cs="Arial"/>
            <w:sz w:val="22"/>
            <w:szCs w:val="22"/>
          </w:rPr>
          <w:t>aukcije</w:t>
        </w:r>
        <w:r w:rsidR="000023FF" w:rsidRPr="00067110">
          <w:rPr>
            <w:rStyle w:val="Hyperlink"/>
            <w:rFonts w:ascii="Arial" w:hAnsi="Arial" w:cs="Arial"/>
            <w:sz w:val="22"/>
            <w:szCs w:val="22"/>
          </w:rPr>
          <w:t>@</w:t>
        </w:r>
        <w:r w:rsidR="000023FF">
          <w:rPr>
            <w:rStyle w:val="Hyperlink"/>
            <w:rFonts w:ascii="Arial" w:hAnsi="Arial" w:cs="Arial"/>
            <w:sz w:val="22"/>
            <w:szCs w:val="22"/>
          </w:rPr>
          <w:t>nis</w:t>
        </w:r>
        <w:r w:rsidR="000023FF" w:rsidRPr="00067110">
          <w:rPr>
            <w:rStyle w:val="Hyperlink"/>
            <w:rFonts w:ascii="Arial" w:hAnsi="Arial" w:cs="Arial"/>
            <w:sz w:val="22"/>
            <w:szCs w:val="22"/>
          </w:rPr>
          <w:t>.</w:t>
        </w:r>
        <w:r w:rsidR="000023FF">
          <w:rPr>
            <w:rStyle w:val="Hyperlink"/>
            <w:rFonts w:ascii="Arial" w:hAnsi="Arial" w:cs="Arial"/>
            <w:sz w:val="22"/>
            <w:szCs w:val="22"/>
          </w:rPr>
          <w:t>rs</w:t>
        </w:r>
      </w:hyperlink>
      <w:r w:rsidRPr="00123D53">
        <w:rPr>
          <w:rFonts w:ascii="Arial" w:hAnsi="Arial" w:cs="Arial"/>
          <w:sz w:val="22"/>
          <w:szCs w:val="22"/>
          <w:lang w:val="sr-Latn-CS"/>
        </w:rPr>
        <w:t>.</w:t>
      </w:r>
    </w:p>
    <w:p w14:paraId="73ECCACC" w14:textId="77777777" w:rsidR="009102F5" w:rsidRPr="00123D53" w:rsidRDefault="009102F5" w:rsidP="00E47152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18CEDFF1" w14:textId="769F1CFB" w:rsidR="00567AB4" w:rsidRPr="00B308A2" w:rsidRDefault="005C2A4C" w:rsidP="00CE2EC2">
      <w:pPr>
        <w:numPr>
          <w:ilvl w:val="0"/>
          <w:numId w:val="4"/>
        </w:numPr>
        <w:spacing w:before="120" w:after="120"/>
        <w:ind w:left="714" w:hanging="357"/>
        <w:rPr>
          <w:rFonts w:ascii="Arial" w:hAnsi="Arial" w:cs="Arial"/>
          <w:b/>
          <w:sz w:val="22"/>
          <w:szCs w:val="22"/>
          <w:lang w:val="sr-Latn-CS"/>
        </w:rPr>
      </w:pPr>
      <w:r w:rsidRPr="00B308A2">
        <w:rPr>
          <w:rFonts w:ascii="Arial" w:hAnsi="Arial" w:cs="Arial"/>
          <w:b/>
          <w:sz w:val="22"/>
          <w:szCs w:val="22"/>
          <w:lang w:val="sr-Cyrl-RS"/>
        </w:rPr>
        <w:t>П</w:t>
      </w:r>
      <w:r w:rsidRPr="00B308A2">
        <w:rPr>
          <w:rFonts w:ascii="Arial" w:hAnsi="Arial" w:cs="Arial"/>
          <w:b/>
          <w:sz w:val="22"/>
          <w:szCs w:val="22"/>
          <w:lang w:val="sr-Latn-CS"/>
        </w:rPr>
        <w:t xml:space="preserve">рипрема и подношење </w:t>
      </w:r>
      <w:r w:rsidR="00D361CE" w:rsidRPr="00B308A2">
        <w:rPr>
          <w:rFonts w:ascii="Arial" w:hAnsi="Arial" w:cs="Arial"/>
          <w:b/>
          <w:sz w:val="22"/>
          <w:szCs w:val="22"/>
          <w:lang w:val="sr-Cyrl-RS"/>
        </w:rPr>
        <w:t xml:space="preserve">пријаве </w:t>
      </w:r>
      <w:r w:rsidRPr="00B308A2">
        <w:rPr>
          <w:rFonts w:ascii="Arial" w:hAnsi="Arial" w:cs="Arial"/>
          <w:b/>
          <w:sz w:val="22"/>
          <w:szCs w:val="22"/>
          <w:lang w:val="sr-Latn-CS"/>
        </w:rPr>
        <w:t xml:space="preserve">за </w:t>
      </w:r>
      <w:r w:rsidRPr="00B308A2">
        <w:rPr>
          <w:rFonts w:ascii="Arial" w:hAnsi="Arial" w:cs="Arial"/>
          <w:b/>
          <w:sz w:val="22"/>
          <w:szCs w:val="22"/>
          <w:lang w:val="ru-RU"/>
        </w:rPr>
        <w:t xml:space="preserve">учешће на аукцији </w:t>
      </w:r>
      <w:r w:rsidRPr="00B308A2">
        <w:rPr>
          <w:rFonts w:ascii="Arial" w:hAnsi="Arial" w:cs="Arial"/>
          <w:b/>
          <w:sz w:val="22"/>
          <w:szCs w:val="22"/>
          <w:lang w:val="sr-Latn-CS"/>
        </w:rPr>
        <w:t>и понуде цене</w:t>
      </w:r>
    </w:p>
    <w:p w14:paraId="5371D107" w14:textId="15D031AF" w:rsidR="00567AB4" w:rsidRDefault="004412B8" w:rsidP="005475CD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B308A2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A4C64" w:rsidRPr="00B308A2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</w:p>
    <w:p w14:paraId="6F0EBDDF" w14:textId="77777777" w:rsidR="009102F5" w:rsidRPr="00B308A2" w:rsidRDefault="009102F5" w:rsidP="009102F5">
      <w:pPr>
        <w:pStyle w:val="ListParagraph"/>
        <w:spacing w:before="120" w:after="120"/>
        <w:ind w:left="1080"/>
        <w:jc w:val="both"/>
        <w:rPr>
          <w:rFonts w:ascii="Arial" w:hAnsi="Arial" w:cs="Arial"/>
          <w:b/>
          <w:sz w:val="22"/>
          <w:szCs w:val="22"/>
          <w:lang w:val="sr-Latn-CS"/>
        </w:rPr>
      </w:pPr>
    </w:p>
    <w:p w14:paraId="60F28E70" w14:textId="36B96315" w:rsidR="00244FAB" w:rsidRPr="00695C59" w:rsidRDefault="00244FAB" w:rsidP="00695C59">
      <w:pPr>
        <w:pStyle w:val="ListParagraph"/>
        <w:numPr>
          <w:ilvl w:val="2"/>
          <w:numId w:val="4"/>
        </w:numPr>
        <w:tabs>
          <w:tab w:val="num" w:pos="709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695C59">
        <w:rPr>
          <w:rFonts w:ascii="Arial" w:hAnsi="Arial" w:cs="Arial"/>
          <w:sz w:val="22"/>
          <w:szCs w:val="22"/>
          <w:lang w:val="sr-Latn-CS"/>
        </w:rPr>
        <w:t xml:space="preserve">За учешће на аукцији </w:t>
      </w:r>
      <w:r w:rsidR="0029661E" w:rsidRPr="00695C59">
        <w:rPr>
          <w:rFonts w:ascii="Arial" w:hAnsi="Arial" w:cs="Arial"/>
          <w:sz w:val="22"/>
          <w:szCs w:val="22"/>
          <w:lang w:val="sr-Cyrl-RS"/>
        </w:rPr>
        <w:t>Понуђач</w:t>
      </w:r>
      <w:r w:rsidRPr="00695C59">
        <w:rPr>
          <w:rFonts w:ascii="Arial" w:hAnsi="Arial" w:cs="Arial"/>
          <w:sz w:val="22"/>
          <w:szCs w:val="22"/>
          <w:lang w:val="sr-Cyrl-RS"/>
        </w:rPr>
        <w:t xml:space="preserve"> </w:t>
      </w:r>
      <w:r w:rsidR="00CD174D" w:rsidRPr="00695C59">
        <w:rPr>
          <w:rFonts w:ascii="Arial" w:hAnsi="Arial" w:cs="Arial"/>
          <w:sz w:val="22"/>
          <w:szCs w:val="22"/>
          <w:lang w:val="sr-Cyrl-RS"/>
        </w:rPr>
        <w:t>у складу са тачком</w:t>
      </w:r>
      <w:r w:rsidRPr="00695C59">
        <w:rPr>
          <w:rFonts w:ascii="Arial" w:hAnsi="Arial" w:cs="Arial"/>
          <w:sz w:val="22"/>
          <w:szCs w:val="22"/>
          <w:lang w:val="sr-Cyrl-RS"/>
        </w:rPr>
        <w:t xml:space="preserve"> 3.1.</w:t>
      </w:r>
      <w:r w:rsidR="00DF100B">
        <w:rPr>
          <w:rFonts w:ascii="Arial" w:hAnsi="Arial" w:cs="Arial"/>
          <w:sz w:val="22"/>
          <w:szCs w:val="22"/>
          <w:lang w:val="sr-Cyrl-RS"/>
        </w:rPr>
        <w:t>3</w:t>
      </w:r>
      <w:r w:rsidRPr="00695C59">
        <w:rPr>
          <w:rFonts w:ascii="Arial" w:hAnsi="Arial" w:cs="Arial"/>
          <w:sz w:val="22"/>
          <w:szCs w:val="22"/>
          <w:lang w:val="sr-Cyrl-RS"/>
        </w:rPr>
        <w:t>.</w:t>
      </w:r>
      <w:r w:rsidRPr="00695C5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123D53" w:rsidRPr="00695C59">
        <w:rPr>
          <w:rFonts w:ascii="Arial" w:hAnsi="Arial" w:cs="Arial"/>
          <w:sz w:val="22"/>
          <w:szCs w:val="22"/>
          <w:lang w:val="sr-Cyrl-RS"/>
        </w:rPr>
        <w:t xml:space="preserve">овог Позива </w:t>
      </w:r>
      <w:r w:rsidRPr="00695C59">
        <w:rPr>
          <w:rFonts w:ascii="Arial" w:hAnsi="Arial" w:cs="Arial"/>
          <w:sz w:val="22"/>
          <w:szCs w:val="22"/>
          <w:lang w:val="sr-Latn-CS"/>
        </w:rPr>
        <w:t xml:space="preserve">доставља </w:t>
      </w:r>
      <w:r w:rsidRPr="00695C59">
        <w:rPr>
          <w:rFonts w:ascii="Arial" w:hAnsi="Arial" w:cs="Arial"/>
          <w:sz w:val="22"/>
          <w:szCs w:val="22"/>
          <w:lang w:val="sr-Cyrl-RS"/>
        </w:rPr>
        <w:t>документацију Организатору аукције</w:t>
      </w:r>
      <w:r w:rsidR="00047F3E" w:rsidRPr="00695C59">
        <w:rPr>
          <w:rFonts w:ascii="Arial" w:hAnsi="Arial" w:cs="Arial"/>
          <w:sz w:val="22"/>
          <w:szCs w:val="22"/>
          <w:lang w:val="sr-Cyrl-RS"/>
        </w:rPr>
        <w:t xml:space="preserve"> и то</w:t>
      </w:r>
      <w:r w:rsidRPr="00695C59">
        <w:rPr>
          <w:rFonts w:ascii="Arial" w:hAnsi="Arial" w:cs="Arial"/>
          <w:sz w:val="22"/>
          <w:szCs w:val="22"/>
          <w:lang w:val="sr-Cyrl-RS"/>
        </w:rPr>
        <w:t>:</w:t>
      </w:r>
    </w:p>
    <w:p w14:paraId="544F5AEB" w14:textId="4C833B1C" w:rsidR="00244FAB" w:rsidRPr="004A7F08" w:rsidRDefault="00244FAB" w:rsidP="004A7F08">
      <w:pPr>
        <w:numPr>
          <w:ilvl w:val="1"/>
          <w:numId w:val="3"/>
        </w:numPr>
        <w:tabs>
          <w:tab w:val="clear" w:pos="1440"/>
        </w:tabs>
        <w:spacing w:before="120" w:after="120"/>
        <w:ind w:left="1134" w:hanging="425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Cyrl-RS"/>
        </w:rPr>
        <w:t>Пријав</w:t>
      </w:r>
      <w:r w:rsidR="00CD174D" w:rsidRPr="00123D53">
        <w:rPr>
          <w:rFonts w:ascii="Arial" w:hAnsi="Arial" w:cs="Arial"/>
          <w:sz w:val="22"/>
          <w:szCs w:val="22"/>
          <w:lang w:val="sr-Cyrl-RS"/>
        </w:rPr>
        <w:t>у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за учешће на аукцији на Формулару бр. 1, који чини саставни део </w:t>
      </w:r>
      <w:r w:rsidRPr="00123D53">
        <w:rPr>
          <w:rFonts w:ascii="Arial" w:hAnsi="Arial" w:cs="Arial"/>
          <w:sz w:val="22"/>
          <w:szCs w:val="22"/>
          <w:lang w:val="sr-Cyrl-RS"/>
        </w:rPr>
        <w:t>овог Позива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у складу са обрасцем из тачке </w:t>
      </w:r>
      <w:r w:rsidRPr="00123D53">
        <w:rPr>
          <w:rFonts w:ascii="Arial" w:hAnsi="Arial" w:cs="Arial"/>
          <w:sz w:val="22"/>
          <w:szCs w:val="22"/>
          <w:lang w:val="sr-Cyrl-RS"/>
        </w:rPr>
        <w:t>бр.8.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Cyrl-RS"/>
        </w:rPr>
        <w:t>као и друга документа захтевана у складу са овим Позивом (</w:t>
      </w:r>
      <w:r w:rsidR="0029661E" w:rsidRPr="00123D53">
        <w:rPr>
          <w:rFonts w:ascii="Arial" w:hAnsi="Arial" w:cs="Arial"/>
          <w:sz w:val="22"/>
          <w:szCs w:val="22"/>
          <w:lang w:val="sr-Cyrl-RS"/>
        </w:rPr>
        <w:t>Понуђач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који је у </w:t>
      </w:r>
      <w:r w:rsidRPr="00123D53">
        <w:rPr>
          <w:rFonts w:ascii="Arial" w:hAnsi="Arial" w:cs="Arial"/>
          <w:sz w:val="22"/>
          <w:szCs w:val="22"/>
          <w:lang w:val="ru-RU"/>
        </w:rPr>
        <w:t xml:space="preserve">последњих годину дана учествовао у аукцијској продаји одржаној код Организатора аукције за коју је доставио комплетну документацију и стекао право на учешће, није обавезан да достави целокупну документацију сем у случају када доставу документације посебно захтева Организатор аукције.) Пријава се подноси 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на електронску адресу </w:t>
      </w:r>
      <w:hyperlink r:id="rId22" w:history="1">
        <w:r w:rsidR="000023FF">
          <w:rPr>
            <w:rStyle w:val="Hyperlink"/>
            <w:rFonts w:ascii="Arial" w:hAnsi="Arial" w:cs="Arial"/>
            <w:sz w:val="22"/>
            <w:szCs w:val="22"/>
          </w:rPr>
          <w:t>aukcije</w:t>
        </w:r>
        <w:r w:rsidR="000023FF" w:rsidRPr="000023FF">
          <w:rPr>
            <w:rStyle w:val="Hyperlink"/>
            <w:rFonts w:ascii="Arial" w:hAnsi="Arial" w:cs="Arial"/>
            <w:sz w:val="22"/>
            <w:szCs w:val="22"/>
            <w:lang w:val="ru-RU"/>
          </w:rPr>
          <w:t>@</w:t>
        </w:r>
        <w:r w:rsidR="000023FF">
          <w:rPr>
            <w:rStyle w:val="Hyperlink"/>
            <w:rFonts w:ascii="Arial" w:hAnsi="Arial" w:cs="Arial"/>
            <w:sz w:val="22"/>
            <w:szCs w:val="22"/>
          </w:rPr>
          <w:t>nis</w:t>
        </w:r>
        <w:r w:rsidR="000023FF" w:rsidRPr="000023FF">
          <w:rPr>
            <w:rStyle w:val="Hyperlink"/>
            <w:rFonts w:ascii="Arial" w:hAnsi="Arial" w:cs="Arial"/>
            <w:sz w:val="22"/>
            <w:szCs w:val="22"/>
            <w:lang w:val="ru-RU"/>
          </w:rPr>
          <w:t>.</w:t>
        </w:r>
        <w:r w:rsidR="000023FF">
          <w:rPr>
            <w:rStyle w:val="Hyperlink"/>
            <w:rFonts w:ascii="Arial" w:hAnsi="Arial" w:cs="Arial"/>
            <w:sz w:val="22"/>
            <w:szCs w:val="22"/>
          </w:rPr>
          <w:t>rs</w:t>
        </w:r>
      </w:hyperlink>
      <w:r w:rsidRPr="00123D53">
        <w:rPr>
          <w:rStyle w:val="Hyperlink"/>
          <w:rFonts w:ascii="Arial" w:hAnsi="Arial" w:cs="Arial"/>
          <w:i/>
          <w:color w:val="auto"/>
          <w:sz w:val="22"/>
          <w:szCs w:val="22"/>
          <w:u w:val="none"/>
          <w:lang w:val="sr-Cyrl-RS"/>
        </w:rPr>
        <w:t>,</w:t>
      </w:r>
      <w:r w:rsidRPr="00123D53">
        <w:rPr>
          <w:rStyle w:val="Hyperlink"/>
          <w:rFonts w:ascii="Arial" w:hAnsi="Arial" w:cs="Arial"/>
          <w:color w:val="auto"/>
          <w:sz w:val="22"/>
          <w:szCs w:val="22"/>
          <w:u w:val="none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Cyrl-RS"/>
        </w:rPr>
        <w:t>уз назначавање</w:t>
      </w:r>
      <w:r w:rsidRPr="00123D53">
        <w:rPr>
          <w:rFonts w:ascii="Arial" w:hAnsi="Arial" w:cs="Arial"/>
          <w:sz w:val="22"/>
          <w:szCs w:val="22"/>
          <w:lang w:val="sr-Latn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броја Пријаве и </w:t>
      </w:r>
      <w:r w:rsidR="00047F3E" w:rsidRPr="00123D53">
        <w:rPr>
          <w:rFonts w:ascii="Arial" w:hAnsi="Arial" w:cs="Arial"/>
          <w:sz w:val="22"/>
          <w:szCs w:val="22"/>
          <w:lang w:val="sr-Cyrl-RS"/>
        </w:rPr>
        <w:t>пословног имена и сед</w:t>
      </w:r>
      <w:r w:rsidR="0078282B" w:rsidRPr="00123D53">
        <w:rPr>
          <w:rFonts w:ascii="Arial" w:hAnsi="Arial" w:cs="Arial"/>
          <w:sz w:val="22"/>
          <w:szCs w:val="22"/>
          <w:lang w:val="sr-Cyrl-RS"/>
        </w:rPr>
        <w:t xml:space="preserve">ишта </w:t>
      </w:r>
      <w:r w:rsidR="00023D2F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са навођењем у наслову електронског писма: </w:t>
      </w:r>
      <w:r w:rsidRPr="00123D53">
        <w:rPr>
          <w:rFonts w:ascii="Arial" w:hAnsi="Arial" w:cs="Arial"/>
          <w:b/>
          <w:sz w:val="22"/>
          <w:szCs w:val="22"/>
          <w:lang w:val="sr-Cyrl-RS"/>
        </w:rPr>
        <w:t>„</w:t>
      </w:r>
      <w:r w:rsidRPr="00123D53">
        <w:rPr>
          <w:rFonts w:ascii="Arial" w:hAnsi="Arial" w:cs="Arial"/>
          <w:b/>
          <w:sz w:val="22"/>
          <w:szCs w:val="22"/>
          <w:lang w:val="sr-Latn-RS"/>
        </w:rPr>
        <w:t xml:space="preserve">Пријава за аукцију број: </w:t>
      </w:r>
      <w:bookmarkStart w:id="1" w:name="_Hlk197334278"/>
      <w:r w:rsidRPr="004A7F08">
        <w:rPr>
          <w:rFonts w:ascii="Arial" w:hAnsi="Arial" w:cs="Arial"/>
          <w:b/>
          <w:sz w:val="22"/>
          <w:szCs w:val="22"/>
          <w:lang w:val="sr-Latn-RS"/>
        </w:rPr>
        <w:t>A</w:t>
      </w:r>
      <w:r w:rsidR="004A7F08" w:rsidRPr="004A7F08">
        <w:rPr>
          <w:rFonts w:ascii="Arial" w:hAnsi="Arial" w:cs="Arial"/>
          <w:b/>
          <w:sz w:val="22"/>
          <w:szCs w:val="22"/>
          <w:lang w:val="sr-Cyrl-RS"/>
        </w:rPr>
        <w:t>-</w:t>
      </w:r>
      <w:r w:rsidR="00353D60" w:rsidRPr="004A7F08">
        <w:rPr>
          <w:rFonts w:ascii="Arial" w:hAnsi="Arial" w:cs="Arial"/>
          <w:b/>
          <w:sz w:val="22"/>
          <w:szCs w:val="22"/>
          <w:lang w:val="sr-Latn-RS"/>
        </w:rPr>
        <w:lastRenderedPageBreak/>
        <w:t>0</w:t>
      </w:r>
      <w:r w:rsidR="0057072A">
        <w:rPr>
          <w:rFonts w:ascii="Arial" w:hAnsi="Arial" w:cs="Arial"/>
          <w:b/>
          <w:sz w:val="22"/>
          <w:szCs w:val="22"/>
          <w:lang w:val="sr-Latn-RS"/>
        </w:rPr>
        <w:t>2</w:t>
      </w:r>
      <w:r w:rsidR="001D7131">
        <w:rPr>
          <w:rFonts w:ascii="Arial" w:hAnsi="Arial" w:cs="Arial"/>
          <w:b/>
          <w:sz w:val="22"/>
          <w:szCs w:val="22"/>
          <w:lang w:val="sr-Latn-RS"/>
        </w:rPr>
        <w:t>2</w:t>
      </w:r>
      <w:r w:rsidRPr="004A7F08">
        <w:rPr>
          <w:rFonts w:ascii="Arial" w:hAnsi="Arial" w:cs="Arial"/>
          <w:b/>
          <w:sz w:val="22"/>
          <w:szCs w:val="22"/>
          <w:lang w:val="sr-Latn-RS"/>
        </w:rPr>
        <w:t>/20</w:t>
      </w:r>
      <w:r w:rsidR="00353D60" w:rsidRPr="004A7F08">
        <w:rPr>
          <w:rFonts w:ascii="Arial" w:hAnsi="Arial" w:cs="Arial"/>
          <w:b/>
          <w:sz w:val="22"/>
          <w:szCs w:val="22"/>
          <w:lang w:val="sr-Latn-RS"/>
        </w:rPr>
        <w:t>25</w:t>
      </w:r>
      <w:r w:rsidRPr="004A7F08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B9215C">
        <w:rPr>
          <w:rFonts w:ascii="Arial" w:hAnsi="Arial" w:cs="Arial"/>
          <w:b/>
          <w:sz w:val="22"/>
          <w:szCs w:val="22"/>
          <w:lang w:val="sr-Latn-RS"/>
        </w:rPr>
        <w:t>–</w:t>
      </w:r>
      <w:r w:rsidR="00DA37AB" w:rsidRPr="00DA37AB">
        <w:rPr>
          <w:lang w:val="ru-RU"/>
        </w:rPr>
        <w:t xml:space="preserve"> </w:t>
      </w:r>
      <w:r w:rsidR="00DA37AB" w:rsidRPr="00DA37AB">
        <w:rPr>
          <w:rFonts w:ascii="Arial" w:hAnsi="Arial" w:cs="Arial"/>
          <w:b/>
          <w:sz w:val="22"/>
          <w:szCs w:val="22"/>
          <w:lang w:val="sr-Latn-RS"/>
        </w:rPr>
        <w:t>Шкарт тубинг</w:t>
      </w:r>
      <w:r w:rsidR="00DA37AB">
        <w:rPr>
          <w:rFonts w:ascii="Arial" w:hAnsi="Arial" w:cs="Arial"/>
          <w:b/>
          <w:sz w:val="22"/>
          <w:szCs w:val="22"/>
          <w:lang w:val="sr-Cyrl-RS"/>
        </w:rPr>
        <w:t>а</w:t>
      </w:r>
      <w:r w:rsidR="00DA37AB" w:rsidRPr="00DA37AB">
        <w:rPr>
          <w:rFonts w:ascii="Arial" w:hAnsi="Arial" w:cs="Arial"/>
          <w:b/>
          <w:sz w:val="22"/>
          <w:szCs w:val="22"/>
          <w:lang w:val="sr-Latn-RS"/>
        </w:rPr>
        <w:t xml:space="preserve"> (метални отпад) </w:t>
      </w:r>
      <w:bookmarkEnd w:id="1"/>
      <w:r w:rsidR="0057072A" w:rsidRPr="000E441A">
        <w:rPr>
          <w:rFonts w:ascii="Arial" w:hAnsi="Arial" w:cs="Arial"/>
          <w:b/>
          <w:lang w:val="sr-Cyrl-RS"/>
        </w:rPr>
        <w:t>зависног друштва „НАФТАГАС  Нафтни сервиси“ д.о.о. Нови Сад</w:t>
      </w:r>
      <w:r w:rsidR="0057072A">
        <w:rPr>
          <w:rFonts w:ascii="Arial" w:hAnsi="Arial" w:cs="Arial"/>
          <w:b/>
          <w:lang w:val="sr-Latn-RS"/>
        </w:rPr>
        <w:t>“</w:t>
      </w:r>
      <w:r w:rsidRPr="004A7F08">
        <w:rPr>
          <w:rFonts w:ascii="Arial" w:hAnsi="Arial" w:cs="Arial"/>
          <w:sz w:val="22"/>
          <w:szCs w:val="22"/>
          <w:lang w:val="sr-Cyrl-RS"/>
        </w:rPr>
        <w:t xml:space="preserve">. </w:t>
      </w:r>
      <w:r w:rsidRPr="004A7F08">
        <w:rPr>
          <w:rFonts w:ascii="Arial" w:hAnsi="Arial" w:cs="Arial"/>
          <w:i/>
          <w:sz w:val="22"/>
          <w:szCs w:val="22"/>
          <w:lang w:val="ru-RU"/>
        </w:rPr>
        <w:t xml:space="preserve">  </w:t>
      </w:r>
    </w:p>
    <w:p w14:paraId="035FC95C" w14:textId="728514EC" w:rsidR="00244FAB" w:rsidRPr="00123D53" w:rsidRDefault="00244FAB" w:rsidP="00244FAB">
      <w:pPr>
        <w:numPr>
          <w:ilvl w:val="1"/>
          <w:numId w:val="3"/>
        </w:numPr>
        <w:tabs>
          <w:tab w:val="clear" w:pos="1440"/>
        </w:tabs>
        <w:spacing w:before="120" w:after="120"/>
        <w:ind w:left="1134" w:hanging="425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понуд</w:t>
      </w:r>
      <w:r w:rsidRPr="00123D53">
        <w:rPr>
          <w:rFonts w:ascii="Arial" w:hAnsi="Arial" w:cs="Arial"/>
          <w:sz w:val="22"/>
          <w:szCs w:val="22"/>
          <w:lang w:val="sr-Cyrl-RS"/>
        </w:rPr>
        <w:t>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цене предмета аукције на Фо</w:t>
      </w:r>
      <w:r w:rsidRPr="00123D53">
        <w:rPr>
          <w:rFonts w:ascii="Arial" w:hAnsi="Arial" w:cs="Arial"/>
          <w:sz w:val="22"/>
          <w:szCs w:val="22"/>
          <w:lang w:val="sr-Cyrl-RS"/>
        </w:rPr>
        <w:t>р</w:t>
      </w:r>
      <w:r w:rsidRPr="00123D53">
        <w:rPr>
          <w:rFonts w:ascii="Arial" w:hAnsi="Arial" w:cs="Arial"/>
          <w:sz w:val="22"/>
          <w:szCs w:val="22"/>
          <w:lang w:val="sr-Latn-CS"/>
        </w:rPr>
        <w:t>мулару бр.</w:t>
      </w:r>
      <w:r w:rsidRPr="00123D53">
        <w:rPr>
          <w:rFonts w:ascii="Arial" w:hAnsi="Arial" w:cs="Arial"/>
          <w:sz w:val="22"/>
          <w:szCs w:val="22"/>
          <w:lang w:val="ru-RU"/>
        </w:rPr>
        <w:t>2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који чини саставни део </w:t>
      </w:r>
      <w:r w:rsidRPr="00123D53">
        <w:rPr>
          <w:rFonts w:ascii="Arial" w:hAnsi="Arial" w:cs="Arial"/>
          <w:sz w:val="22"/>
          <w:szCs w:val="22"/>
          <w:lang w:val="sr-Cyrl-RS"/>
        </w:rPr>
        <w:t>овог Позива</w:t>
      </w:r>
      <w:r w:rsidRPr="00123D53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>у складу са обрасцем из тачке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бр.8.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овог Позива. Понуда цене се доставља на електронску адресу: </w:t>
      </w:r>
      <w:hyperlink r:id="rId23" w:history="1">
        <w:r w:rsidR="00D02ADC" w:rsidRPr="00BD230C">
          <w:rPr>
            <w:rStyle w:val="Hyperlink"/>
            <w:rFonts w:ascii="Arial" w:hAnsi="Arial" w:cs="Arial"/>
            <w:sz w:val="22"/>
            <w:szCs w:val="22"/>
            <w:lang w:val="en-US"/>
          </w:rPr>
          <w:t>q</w:t>
        </w:r>
        <w:r w:rsidR="00D02ADC" w:rsidRPr="00BD230C">
          <w:rPr>
            <w:rStyle w:val="Hyperlink"/>
            <w:rFonts w:ascii="Arial" w:hAnsi="Arial" w:cs="Arial"/>
            <w:sz w:val="22"/>
            <w:szCs w:val="22"/>
            <w:lang w:val="ru-RU"/>
          </w:rPr>
          <w:t>.stp@nis.</w:t>
        </w:r>
        <w:r w:rsidR="00D02ADC" w:rsidRPr="00BD230C">
          <w:rPr>
            <w:rStyle w:val="Hyperlink"/>
            <w:rFonts w:ascii="Arial" w:hAnsi="Arial" w:cs="Arial"/>
            <w:sz w:val="22"/>
            <w:szCs w:val="22"/>
            <w:lang w:val="sr-Latn-CS"/>
          </w:rPr>
          <w:t>rs</w:t>
        </w:r>
      </w:hyperlink>
      <w:r w:rsidRPr="00123D53">
        <w:rPr>
          <w:rFonts w:ascii="Arial" w:hAnsi="Arial" w:cs="Arial"/>
          <w:sz w:val="22"/>
          <w:szCs w:val="22"/>
          <w:lang w:val="ru-RU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</w:t>
      </w:r>
      <w:r w:rsidR="001078C7" w:rsidRPr="00123D53">
        <w:rPr>
          <w:rFonts w:ascii="Arial" w:hAnsi="Arial" w:cs="Arial"/>
          <w:sz w:val="22"/>
          <w:szCs w:val="22"/>
          <w:lang w:val="sr-Cyrl-RS"/>
        </w:rPr>
        <w:t>уз назначавање</w:t>
      </w:r>
      <w:r w:rsidR="001078C7" w:rsidRPr="00123D53">
        <w:rPr>
          <w:rFonts w:ascii="Arial" w:hAnsi="Arial" w:cs="Arial"/>
          <w:sz w:val="22"/>
          <w:szCs w:val="22"/>
          <w:lang w:val="sr-Latn-RS"/>
        </w:rPr>
        <w:t xml:space="preserve"> </w:t>
      </w:r>
      <w:r w:rsidR="001078C7" w:rsidRPr="00123D53">
        <w:rPr>
          <w:rFonts w:ascii="Arial" w:hAnsi="Arial" w:cs="Arial"/>
          <w:sz w:val="22"/>
          <w:szCs w:val="22"/>
          <w:lang w:val="sr-Cyrl-RS"/>
        </w:rPr>
        <w:t>броја П</w:t>
      </w:r>
      <w:r w:rsidR="001078C7">
        <w:rPr>
          <w:rFonts w:ascii="Arial" w:hAnsi="Arial" w:cs="Arial"/>
          <w:sz w:val="22"/>
          <w:szCs w:val="22"/>
          <w:lang w:val="sr-Cyrl-RS"/>
        </w:rPr>
        <w:t>онуде</w:t>
      </w:r>
      <w:r w:rsidR="001078C7" w:rsidRPr="00123D53">
        <w:rPr>
          <w:rFonts w:ascii="Arial" w:hAnsi="Arial" w:cs="Arial"/>
          <w:sz w:val="22"/>
          <w:szCs w:val="22"/>
          <w:lang w:val="sr-Cyrl-RS"/>
        </w:rPr>
        <w:t xml:space="preserve"> и пословног имена и седишта Понуђача са навођењем у наслову електронског писма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: </w:t>
      </w:r>
      <w:r w:rsidRPr="00123D53">
        <w:rPr>
          <w:rFonts w:ascii="Arial" w:hAnsi="Arial" w:cs="Arial"/>
          <w:b/>
          <w:sz w:val="22"/>
          <w:szCs w:val="22"/>
          <w:lang w:val="sr-Cyrl-RS"/>
        </w:rPr>
        <w:t>„</w:t>
      </w:r>
      <w:r w:rsidRPr="00123D53">
        <w:rPr>
          <w:rFonts w:ascii="Arial" w:hAnsi="Arial" w:cs="Arial"/>
          <w:b/>
          <w:sz w:val="22"/>
          <w:szCs w:val="22"/>
          <w:lang w:val="sr-Latn-RS"/>
        </w:rPr>
        <w:t xml:space="preserve">Понуда за аукцију број: </w:t>
      </w:r>
      <w:r w:rsidR="00970F03" w:rsidRPr="00123D53">
        <w:rPr>
          <w:rFonts w:ascii="Arial" w:hAnsi="Arial" w:cs="Arial"/>
          <w:b/>
          <w:sz w:val="22"/>
          <w:szCs w:val="22"/>
          <w:lang w:val="sr-Latn-RS"/>
        </w:rPr>
        <w:t>A</w:t>
      </w:r>
      <w:r w:rsidR="004A7F08">
        <w:rPr>
          <w:rFonts w:ascii="Arial" w:hAnsi="Arial" w:cs="Arial"/>
          <w:b/>
          <w:sz w:val="22"/>
          <w:szCs w:val="22"/>
          <w:lang w:val="sr-Cyrl-RS"/>
        </w:rPr>
        <w:t>-</w:t>
      </w:r>
      <w:r w:rsidR="00970F03">
        <w:rPr>
          <w:rFonts w:ascii="Arial" w:hAnsi="Arial" w:cs="Arial"/>
          <w:b/>
          <w:sz w:val="22"/>
          <w:szCs w:val="22"/>
          <w:lang w:val="sr-Latn-RS"/>
        </w:rPr>
        <w:t>0</w:t>
      </w:r>
      <w:r w:rsidR="0057072A">
        <w:rPr>
          <w:rFonts w:ascii="Arial" w:hAnsi="Arial" w:cs="Arial"/>
          <w:b/>
          <w:sz w:val="22"/>
          <w:szCs w:val="22"/>
          <w:lang w:val="sr-Latn-RS"/>
        </w:rPr>
        <w:t>2</w:t>
      </w:r>
      <w:r w:rsidR="001D7131">
        <w:rPr>
          <w:rFonts w:ascii="Arial" w:hAnsi="Arial" w:cs="Arial"/>
          <w:b/>
          <w:sz w:val="22"/>
          <w:szCs w:val="22"/>
          <w:lang w:val="sr-Latn-RS"/>
        </w:rPr>
        <w:t>2</w:t>
      </w:r>
      <w:r w:rsidR="00970F03" w:rsidRPr="00123D53">
        <w:rPr>
          <w:rFonts w:ascii="Arial" w:hAnsi="Arial" w:cs="Arial"/>
          <w:b/>
          <w:sz w:val="22"/>
          <w:szCs w:val="22"/>
          <w:lang w:val="sr-Latn-RS"/>
        </w:rPr>
        <w:t>/20</w:t>
      </w:r>
      <w:r w:rsidR="00970F03">
        <w:rPr>
          <w:rFonts w:ascii="Arial" w:hAnsi="Arial" w:cs="Arial"/>
          <w:b/>
          <w:sz w:val="22"/>
          <w:szCs w:val="22"/>
          <w:lang w:val="sr-Latn-RS"/>
        </w:rPr>
        <w:t>25</w:t>
      </w:r>
      <w:r w:rsidR="00970F03" w:rsidRPr="00123D53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B9215C">
        <w:rPr>
          <w:rFonts w:ascii="Arial" w:hAnsi="Arial" w:cs="Arial"/>
          <w:b/>
          <w:sz w:val="22"/>
          <w:szCs w:val="22"/>
          <w:lang w:val="sr-Latn-RS"/>
        </w:rPr>
        <w:t>–</w:t>
      </w:r>
      <w:r w:rsidR="00DA37AB" w:rsidRPr="00DA37AB">
        <w:rPr>
          <w:lang w:val="ru-RU"/>
        </w:rPr>
        <w:t xml:space="preserve"> </w:t>
      </w:r>
      <w:r w:rsidR="00DA37AB" w:rsidRPr="00DA37AB">
        <w:rPr>
          <w:rFonts w:ascii="Arial" w:hAnsi="Arial" w:cs="Arial"/>
          <w:b/>
          <w:sz w:val="22"/>
          <w:szCs w:val="22"/>
          <w:lang w:val="sr-Latn-RS"/>
        </w:rPr>
        <w:t xml:space="preserve">Шкарт тубинга (метални отпад) </w:t>
      </w:r>
      <w:r w:rsidR="0057072A" w:rsidRPr="000E441A">
        <w:rPr>
          <w:rFonts w:ascii="Arial" w:hAnsi="Arial" w:cs="Arial"/>
          <w:b/>
          <w:lang w:val="sr-Cyrl-RS"/>
        </w:rPr>
        <w:t>зависног друштва „НАФТАГАС  Нафтни сервиси“ д.о.о. Нови Сад</w:t>
      </w:r>
      <w:r w:rsidRPr="00123D53">
        <w:rPr>
          <w:rFonts w:ascii="Arial" w:hAnsi="Arial" w:cs="Arial"/>
          <w:b/>
          <w:sz w:val="22"/>
          <w:szCs w:val="22"/>
          <w:lang w:val="sr-Latn-RS"/>
        </w:rPr>
        <w:t>“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 . Сама понуда мора имати својеручни потпис заступника или овлашћеног лица</w:t>
      </w:r>
      <w:r w:rsidR="00123D53" w:rsidRPr="00123D53">
        <w:rPr>
          <w:rFonts w:ascii="Arial" w:hAnsi="Arial" w:cs="Arial"/>
          <w:sz w:val="22"/>
          <w:szCs w:val="22"/>
          <w:lang w:val="sr-Cyrl-RS"/>
        </w:rPr>
        <w:t xml:space="preserve">. </w:t>
      </w:r>
    </w:p>
    <w:p w14:paraId="0C457DAA" w14:textId="77777777" w:rsidR="00244FAB" w:rsidRPr="00244FAB" w:rsidRDefault="00244FAB" w:rsidP="00244FAB">
      <w:pPr>
        <w:spacing w:before="120" w:after="120"/>
        <w:ind w:left="1080"/>
        <w:jc w:val="both"/>
        <w:rPr>
          <w:rFonts w:ascii="Arial" w:hAnsi="Arial" w:cs="Arial"/>
          <w:color w:val="00B050"/>
          <w:sz w:val="22"/>
          <w:szCs w:val="22"/>
          <w:lang w:val="sr-Latn-CS"/>
        </w:rPr>
      </w:pPr>
    </w:p>
    <w:p w14:paraId="2FF08644" w14:textId="62C4DDC6" w:rsidR="00024737" w:rsidRPr="00123D53" w:rsidRDefault="00567AB4" w:rsidP="00024737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A13D8E">
        <w:rPr>
          <w:rFonts w:ascii="Arial" w:hAnsi="Arial" w:cs="Arial"/>
          <w:sz w:val="22"/>
          <w:szCs w:val="22"/>
          <w:lang w:val="sr-Latn-CS"/>
        </w:rPr>
        <w:t xml:space="preserve">Сва документа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која </w:t>
      </w:r>
      <w:r w:rsidR="003F0EC0" w:rsidRPr="00123D53">
        <w:rPr>
          <w:rFonts w:ascii="Arial" w:hAnsi="Arial" w:cs="Arial"/>
          <w:sz w:val="22"/>
          <w:szCs w:val="22"/>
          <w:lang w:val="sr-Cyrl-RS"/>
        </w:rPr>
        <w:t xml:space="preserve">Понуђачи </w:t>
      </w:r>
      <w:r w:rsidRPr="00123D53">
        <w:rPr>
          <w:rFonts w:ascii="Arial" w:hAnsi="Arial" w:cs="Arial"/>
          <w:sz w:val="22"/>
          <w:szCs w:val="22"/>
          <w:lang w:val="sr-Latn-CS"/>
        </w:rPr>
        <w:t>доставе морају бити потпи</w:t>
      </w:r>
      <w:r w:rsidR="004E12B5" w:rsidRPr="00123D53">
        <w:rPr>
          <w:rFonts w:ascii="Arial" w:hAnsi="Arial" w:cs="Arial"/>
          <w:sz w:val="22"/>
          <w:szCs w:val="22"/>
          <w:lang w:val="sr-Latn-CS"/>
        </w:rPr>
        <w:t>сана од стране лица из тачке 5.2</w:t>
      </w:r>
      <w:r w:rsidRPr="00123D53">
        <w:rPr>
          <w:rFonts w:ascii="Arial" w:hAnsi="Arial" w:cs="Arial"/>
          <w:sz w:val="22"/>
          <w:szCs w:val="22"/>
          <w:lang w:val="sr-Latn-CS"/>
        </w:rPr>
        <w:t>.</w:t>
      </w:r>
      <w:r w:rsidR="004E12B5" w:rsidRPr="00123D53">
        <w:rPr>
          <w:rFonts w:ascii="Arial" w:hAnsi="Arial" w:cs="Arial"/>
          <w:sz w:val="22"/>
          <w:szCs w:val="22"/>
          <w:lang w:val="sr-Cyrl-RS"/>
        </w:rPr>
        <w:t xml:space="preserve"> </w:t>
      </w:r>
      <w:r w:rsidR="00772CB4" w:rsidRPr="00123D53">
        <w:rPr>
          <w:rFonts w:ascii="Arial" w:hAnsi="Arial" w:cs="Arial"/>
          <w:sz w:val="22"/>
          <w:szCs w:val="22"/>
          <w:lang w:val="sr-Cyrl-RS"/>
        </w:rPr>
        <w:t>овог Позива</w:t>
      </w:r>
      <w:r w:rsidR="00FA3946" w:rsidRPr="00123D53">
        <w:rPr>
          <w:rFonts w:ascii="Arial" w:hAnsi="Arial" w:cs="Arial"/>
          <w:sz w:val="22"/>
          <w:szCs w:val="22"/>
        </w:rPr>
        <w:t xml:space="preserve">, у зависности од правне форме </w:t>
      </w:r>
      <w:r w:rsidR="003F0EC0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="00FA3946" w:rsidRPr="00123D53">
        <w:rPr>
          <w:rFonts w:ascii="Arial" w:hAnsi="Arial" w:cs="Arial"/>
          <w:sz w:val="22"/>
          <w:szCs w:val="22"/>
        </w:rPr>
        <w:t>,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и оверена печатом</w:t>
      </w:r>
      <w:r w:rsidR="003F0EC0" w:rsidRPr="00123D53">
        <w:rPr>
          <w:rFonts w:ascii="Arial" w:hAnsi="Arial" w:cs="Arial"/>
          <w:sz w:val="22"/>
          <w:szCs w:val="22"/>
          <w:lang w:val="sr-Cyrl-RS"/>
        </w:rPr>
        <w:t xml:space="preserve"> Понуђача</w:t>
      </w:r>
      <w:r w:rsidR="00EB3B95" w:rsidRPr="00123D53">
        <w:rPr>
          <w:rFonts w:ascii="Arial" w:hAnsi="Arial" w:cs="Arial"/>
          <w:sz w:val="22"/>
          <w:szCs w:val="22"/>
        </w:rPr>
        <w:t>.</w:t>
      </w:r>
      <w:r w:rsidR="00F91045" w:rsidRPr="00123D53">
        <w:rPr>
          <w:rFonts w:ascii="Arial" w:hAnsi="Arial" w:cs="Arial"/>
          <w:sz w:val="22"/>
          <w:szCs w:val="22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Исправке нису дозвољене, осим исправки које су оверене потписом заступника или овлашћеног лица које је потписало документа и </w:t>
      </w:r>
      <w:r w:rsidR="00424350" w:rsidRPr="00123D53">
        <w:rPr>
          <w:rFonts w:ascii="Arial" w:hAnsi="Arial" w:cs="Arial"/>
          <w:sz w:val="22"/>
          <w:szCs w:val="22"/>
          <w:lang w:val="sr-Cyrl-RS"/>
        </w:rPr>
        <w:t xml:space="preserve">оверило </w:t>
      </w:r>
      <w:r w:rsidRPr="00123D53">
        <w:rPr>
          <w:rFonts w:ascii="Arial" w:hAnsi="Arial" w:cs="Arial"/>
          <w:sz w:val="22"/>
          <w:szCs w:val="22"/>
          <w:lang w:val="sr-Latn-CS"/>
        </w:rPr>
        <w:t>печатом.</w:t>
      </w:r>
      <w:r w:rsidR="00F365B2" w:rsidRPr="00123D53">
        <w:t xml:space="preserve"> </w:t>
      </w:r>
    </w:p>
    <w:p w14:paraId="76E44FA0" w14:textId="357CE15A" w:rsidR="001B4620" w:rsidRPr="00123D53" w:rsidRDefault="006A4C64" w:rsidP="00024737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У састав </w:t>
      </w:r>
      <w:r w:rsidR="009A0E54" w:rsidRPr="00123D53">
        <w:rPr>
          <w:rFonts w:ascii="Arial" w:hAnsi="Arial" w:cs="Arial"/>
          <w:sz w:val="22"/>
          <w:szCs w:val="22"/>
          <w:lang w:val="sr-Cyrl-RS"/>
        </w:rPr>
        <w:t>Пријаве</w:t>
      </w:r>
      <w:r w:rsidR="00567AB4" w:rsidRPr="00123D53">
        <w:rPr>
          <w:rFonts w:ascii="Arial" w:hAnsi="Arial" w:cs="Arial"/>
          <w:sz w:val="22"/>
          <w:szCs w:val="22"/>
          <w:lang w:val="sr-Latn-CS"/>
        </w:rPr>
        <w:t xml:space="preserve"> улазе следећа документа</w:t>
      </w:r>
      <w:r w:rsidR="008B609B" w:rsidRPr="00123D53">
        <w:rPr>
          <w:rFonts w:ascii="Arial" w:hAnsi="Arial" w:cs="Arial"/>
          <w:sz w:val="22"/>
          <w:szCs w:val="22"/>
          <w:lang w:val="sr-Cyrl-RS"/>
        </w:rPr>
        <w:t xml:space="preserve"> чиј</w:t>
      </w:r>
      <w:r w:rsidR="004E12B5" w:rsidRPr="00123D53">
        <w:rPr>
          <w:rFonts w:ascii="Arial" w:hAnsi="Arial" w:cs="Arial"/>
          <w:sz w:val="22"/>
          <w:szCs w:val="22"/>
          <w:lang w:val="sr-Cyrl-RS"/>
        </w:rPr>
        <w:t>а је достава</w:t>
      </w:r>
      <w:r w:rsidR="00A87CD7" w:rsidRPr="00123D53">
        <w:rPr>
          <w:rFonts w:ascii="Arial" w:hAnsi="Arial" w:cs="Arial"/>
          <w:sz w:val="22"/>
          <w:szCs w:val="22"/>
          <w:lang w:val="sr-Cyrl-RS"/>
        </w:rPr>
        <w:t xml:space="preserve"> услов</w:t>
      </w:r>
      <w:r w:rsidR="008B609B" w:rsidRPr="00123D53">
        <w:rPr>
          <w:rFonts w:ascii="Arial" w:hAnsi="Arial" w:cs="Arial"/>
          <w:sz w:val="22"/>
          <w:szCs w:val="22"/>
          <w:lang w:val="sr-Cyrl-RS"/>
        </w:rPr>
        <w:t xml:space="preserve"> кој</w:t>
      </w:r>
      <w:r w:rsidR="004E12B5" w:rsidRPr="00123D53">
        <w:rPr>
          <w:rFonts w:ascii="Arial" w:hAnsi="Arial" w:cs="Arial"/>
          <w:sz w:val="22"/>
          <w:szCs w:val="22"/>
          <w:lang w:val="sr-Cyrl-RS"/>
        </w:rPr>
        <w:t>и</w:t>
      </w:r>
      <w:r w:rsidR="008B609B" w:rsidRPr="00123D53">
        <w:rPr>
          <w:rFonts w:ascii="Arial" w:hAnsi="Arial" w:cs="Arial"/>
          <w:sz w:val="22"/>
          <w:szCs w:val="22"/>
          <w:lang w:val="sr-Cyrl-RS"/>
        </w:rPr>
        <w:t xml:space="preserve"> </w:t>
      </w:r>
      <w:r w:rsidR="00D27CD8" w:rsidRPr="00123D53">
        <w:rPr>
          <w:rFonts w:ascii="Arial" w:hAnsi="Arial" w:cs="Arial"/>
          <w:sz w:val="22"/>
          <w:szCs w:val="22"/>
          <w:lang w:val="sr-Cyrl-RS"/>
        </w:rPr>
        <w:t xml:space="preserve">Понуђач </w:t>
      </w:r>
      <w:r w:rsidR="008B609B" w:rsidRPr="00123D53">
        <w:rPr>
          <w:rFonts w:ascii="Arial" w:hAnsi="Arial" w:cs="Arial"/>
          <w:sz w:val="22"/>
          <w:szCs w:val="22"/>
          <w:lang w:val="sr-Cyrl-RS"/>
        </w:rPr>
        <w:t>мора да испуни</w:t>
      </w:r>
      <w:r w:rsidR="0031581D" w:rsidRPr="00123D53">
        <w:rPr>
          <w:rFonts w:ascii="Arial" w:hAnsi="Arial" w:cs="Arial"/>
          <w:sz w:val="22"/>
          <w:szCs w:val="22"/>
          <w:lang w:val="sr-Cyrl-RS"/>
        </w:rPr>
        <w:t xml:space="preserve"> како би стекао право за учешће на аукцији</w:t>
      </w:r>
      <w:r w:rsidR="00567AB4" w:rsidRPr="00123D53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9356"/>
      </w:tblGrid>
      <w:tr w:rsidR="00A93D86" w:rsidRPr="00F71146" w14:paraId="4E9E469F" w14:textId="77777777" w:rsidTr="0001119C">
        <w:trPr>
          <w:jc w:val="center"/>
        </w:trPr>
        <w:tc>
          <w:tcPr>
            <w:tcW w:w="1129" w:type="dxa"/>
            <w:hideMark/>
          </w:tcPr>
          <w:p w14:paraId="2FCF92A7" w14:textId="79FBD9BC" w:rsidR="00B41BBA" w:rsidRPr="00A93D86" w:rsidRDefault="00B41BBA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3D86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 w:rsidR="00DF100B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</w:t>
            </w:r>
            <w:r w:rsidRPr="00A93D86">
              <w:rPr>
                <w:rFonts w:ascii="Arial" w:hAnsi="Arial" w:cs="Arial"/>
                <w:bCs/>
                <w:sz w:val="22"/>
                <w:szCs w:val="22"/>
              </w:rPr>
              <w:t>.1.</w:t>
            </w:r>
          </w:p>
        </w:tc>
        <w:tc>
          <w:tcPr>
            <w:tcW w:w="9356" w:type="dxa"/>
            <w:hideMark/>
          </w:tcPr>
          <w:p w14:paraId="4939EF4D" w14:textId="4D178C87" w:rsidR="00B41BBA" w:rsidRPr="00A93D86" w:rsidRDefault="00B41BBA" w:rsidP="008B632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 w:rsidRPr="00A93D86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A93D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93D86">
              <w:rPr>
                <w:rFonts w:ascii="Arial" w:hAnsi="Arial" w:cs="Arial"/>
                <w:sz w:val="22"/>
                <w:szCs w:val="22"/>
                <w:lang w:val="sr-Latn-CS"/>
              </w:rPr>
              <w:t>Оверене копије оснивачких докумената, оверени извод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и из регистра привредних субјеката и потврда о ПИБ, оверене печатом </w:t>
            </w:r>
            <w:r w:rsidR="00BA1FC6" w:rsidRPr="00123D53">
              <w:rPr>
                <w:rFonts w:ascii="Arial" w:hAnsi="Arial" w:cs="Arial"/>
                <w:sz w:val="22"/>
                <w:szCs w:val="22"/>
                <w:lang w:val="sr-Cyrl-RS"/>
              </w:rPr>
              <w:t>Понуђача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  <w:r w:rsidR="007A4AB8" w:rsidRPr="00123D5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A4AB8" w:rsidRPr="004A76CC">
              <w:rPr>
                <w:rFonts w:ascii="Arial" w:hAnsi="Arial" w:cs="Arial"/>
                <w:sz w:val="22"/>
                <w:szCs w:val="22"/>
              </w:rPr>
              <w:t>(може</w:t>
            </w:r>
            <w:r w:rsidR="003D43C4" w:rsidRPr="004A76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D43C4" w:rsidRPr="004A76CC">
              <w:rPr>
                <w:rFonts w:ascii="Arial" w:hAnsi="Arial" w:cs="Arial"/>
                <w:sz w:val="22"/>
                <w:szCs w:val="22"/>
                <w:lang w:val="sr-Cyrl-RS"/>
              </w:rPr>
              <w:t>се</w:t>
            </w:r>
            <w:r w:rsidR="007A4AB8" w:rsidRPr="004A76CC">
              <w:rPr>
                <w:rFonts w:ascii="Arial" w:hAnsi="Arial" w:cs="Arial"/>
                <w:sz w:val="22"/>
                <w:szCs w:val="22"/>
              </w:rPr>
              <w:t xml:space="preserve"> доставити и електронским путем </w:t>
            </w:r>
            <w:proofErr w:type="gramStart"/>
            <w:r w:rsidR="007A4AB8" w:rsidRPr="004A76CC">
              <w:rPr>
                <w:rFonts w:ascii="Arial" w:hAnsi="Arial" w:cs="Arial"/>
                <w:sz w:val="22"/>
                <w:szCs w:val="22"/>
              </w:rPr>
              <w:t>на адресу</w:t>
            </w:r>
            <w:proofErr w:type="gramEnd"/>
            <w:r w:rsidR="007A4AB8" w:rsidRPr="004A76CC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24" w:history="1">
              <w:r w:rsidR="005A665E">
                <w:rPr>
                  <w:rStyle w:val="Hyperlink"/>
                  <w:rFonts w:ascii="Arial" w:hAnsi="Arial" w:cs="Arial"/>
                  <w:sz w:val="22"/>
                  <w:szCs w:val="22"/>
                </w:rPr>
                <w:t>aukcije</w:t>
              </w:r>
              <w:r w:rsidR="007A4AB8"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@</w:t>
              </w:r>
              <w:r w:rsidR="005A665E">
                <w:rPr>
                  <w:rStyle w:val="Hyperlink"/>
                  <w:rFonts w:ascii="Arial" w:hAnsi="Arial" w:cs="Arial"/>
                  <w:sz w:val="22"/>
                  <w:szCs w:val="22"/>
                </w:rPr>
                <w:t>nis</w:t>
              </w:r>
              <w:r w:rsidR="007A4AB8"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.</w:t>
              </w:r>
              <w:r w:rsidR="005A665E">
                <w:rPr>
                  <w:rStyle w:val="Hyperlink"/>
                  <w:rFonts w:ascii="Arial" w:hAnsi="Arial" w:cs="Arial"/>
                  <w:sz w:val="22"/>
                  <w:szCs w:val="22"/>
                </w:rPr>
                <w:t>rs</w:t>
              </w:r>
            </w:hyperlink>
            <w:r w:rsidR="007A4AB8" w:rsidRPr="004A76CC">
              <w:rPr>
                <w:rFonts w:ascii="Arial" w:hAnsi="Arial" w:cs="Arial"/>
                <w:sz w:val="22"/>
                <w:szCs w:val="22"/>
              </w:rPr>
              <w:t>)</w:t>
            </w:r>
            <w:r w:rsidR="00F147AD" w:rsidRPr="004A76CC">
              <w:rPr>
                <w:rFonts w:ascii="Arial" w:hAnsi="Arial" w:cs="Arial"/>
                <w:b/>
                <w:sz w:val="22"/>
                <w:szCs w:val="22"/>
                <w:lang w:val="sr-Latn-CS"/>
              </w:rPr>
              <w:t xml:space="preserve"> </w:t>
            </w:r>
          </w:p>
        </w:tc>
      </w:tr>
      <w:tr w:rsidR="00FC23A3" w:rsidRPr="00F71146" w14:paraId="1914E94C" w14:textId="77777777" w:rsidTr="0001119C">
        <w:trPr>
          <w:jc w:val="center"/>
        </w:trPr>
        <w:tc>
          <w:tcPr>
            <w:tcW w:w="1129" w:type="dxa"/>
          </w:tcPr>
          <w:p w14:paraId="0DFACC83" w14:textId="6A4AB55F" w:rsidR="00FC23A3" w:rsidRPr="00FC23A3" w:rsidRDefault="00FC23A3" w:rsidP="00FC23A3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3.1.3.2</w:t>
            </w:r>
          </w:p>
        </w:tc>
        <w:tc>
          <w:tcPr>
            <w:tcW w:w="9356" w:type="dxa"/>
          </w:tcPr>
          <w:p w14:paraId="515CA067" w14:textId="77777777" w:rsidR="00FC23A3" w:rsidRPr="001D4954" w:rsidRDefault="00FC23A3" w:rsidP="00FC23A3">
            <w:pPr>
              <w:pStyle w:val="NormalWeb"/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b/>
                <w:strike/>
                <w:sz w:val="22"/>
                <w:szCs w:val="22"/>
                <w:lang w:val="sr-Latn-CS"/>
              </w:rPr>
            </w:pPr>
            <w:r w:rsidRPr="001D4954">
              <w:rPr>
                <w:rFonts w:ascii="Arial" w:hAnsi="Arial" w:cs="Arial"/>
                <w:b/>
                <w:sz w:val="22"/>
                <w:szCs w:val="22"/>
                <w:lang w:val="sr-Latn-CS"/>
              </w:rPr>
              <w:t>За правна лица и предузетнике:</w:t>
            </w:r>
          </w:p>
          <w:p w14:paraId="69826296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A93D86">
              <w:rPr>
                <w:rFonts w:ascii="Arial" w:hAnsi="Arial" w:cs="Arial"/>
                <w:sz w:val="22"/>
                <w:szCs w:val="22"/>
                <w:lang w:val="sr-Cyrl-RS"/>
              </w:rPr>
              <w:t xml:space="preserve">Доказ о 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>HSE</w:t>
            </w:r>
            <w:r w:rsidRPr="00123D53">
              <w:rPr>
                <w:rFonts w:ascii="Arial" w:hAnsi="Arial" w:cs="Arial"/>
                <w:sz w:val="22"/>
                <w:szCs w:val="22"/>
                <w:lang w:val="sr-Cyrl-RS"/>
              </w:rPr>
              <w:t xml:space="preserve"> квалификацији. Понуђач који врши преузимање отпада са локација мора бити НЅЕ квалификован;</w:t>
            </w:r>
          </w:p>
          <w:p w14:paraId="4A0D0628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bookmarkStart w:id="2" w:name="_Hlk195695163"/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** Понуђач (оператер за управљање отпадом) мора да поседује дозволу</w:t>
            </w:r>
            <w:r w:rsidRPr="00123D53">
              <w:rPr>
                <w:rFonts w:ascii="Arial" w:hAnsi="Arial" w:cs="Arial"/>
                <w:sz w:val="22"/>
                <w:szCs w:val="22"/>
                <w:lang w:val="sr-Latn-RS"/>
              </w:rPr>
              <w:t xml:space="preserve"> 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у виду Решења надлежног органа за ЗЖС о издавању: </w:t>
            </w:r>
          </w:p>
          <w:p w14:paraId="70B21B6C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Интегрисане дозволе (сакупљање, транспрот, складиштење и/или третман) или </w:t>
            </w:r>
          </w:p>
          <w:p w14:paraId="7BD2F7D7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дозволе за сакупљање и транспорт,</w:t>
            </w:r>
          </w:p>
          <w:p w14:paraId="677AEBD0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или складиштење и/или третман отпада индексних бројева отпада наведених у овом Позиву;</w:t>
            </w:r>
          </w:p>
          <w:bookmarkEnd w:id="2"/>
          <w:p w14:paraId="71B57C60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**У случају да Понуђач не поседује интегрисану </w:t>
            </w:r>
            <w:r w:rsidRPr="00A13D8E">
              <w:rPr>
                <w:rFonts w:ascii="Arial" w:hAnsi="Arial" w:cs="Arial"/>
                <w:sz w:val="22"/>
                <w:szCs w:val="22"/>
                <w:lang w:val="sr-Cyrl-CS"/>
              </w:rPr>
              <w:t xml:space="preserve">дозволу већ појединачне дозволе за сакупљање и транспорт или складиштење и/или третман </w:t>
            </w:r>
            <w:r w:rsidRPr="00A13D8E">
              <w:rPr>
                <w:rFonts w:ascii="Arial" w:hAnsi="Arial" w:cs="Arial"/>
                <w:sz w:val="22"/>
                <w:szCs w:val="22"/>
                <w:lang w:val="sr-Cyrl-RS"/>
              </w:rPr>
              <w:t>мора</w:t>
            </w:r>
            <w:r w:rsidRPr="00A13D8E">
              <w:rPr>
                <w:rFonts w:ascii="Arial" w:hAnsi="Arial" w:cs="Arial"/>
                <w:sz w:val="22"/>
                <w:szCs w:val="22"/>
                <w:lang w:val="sr-Cyrl-CS"/>
              </w:rPr>
              <w:t xml:space="preserve"> ангажовати 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подизвршиоца  (оператера) који поседује одговарајућу дозволу (дозвола за активности коју Понуђач не поседује)</w:t>
            </w:r>
            <w:r w:rsidRPr="00123D53">
              <w:rPr>
                <w:rFonts w:ascii="Arial" w:hAnsi="Arial" w:cs="Arial"/>
                <w:sz w:val="22"/>
                <w:szCs w:val="22"/>
                <w:lang w:val="sr-Latn-RS"/>
              </w:rPr>
              <w:t xml:space="preserve">, 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али је за све њихове активности одговоран искључиво </w:t>
            </w:r>
            <w:r w:rsidRPr="00123D53">
              <w:rPr>
                <w:rFonts w:ascii="Arial" w:hAnsi="Arial" w:cs="Arial"/>
                <w:sz w:val="22"/>
                <w:szCs w:val="22"/>
                <w:lang w:val="sr-Cyrl-RS"/>
              </w:rPr>
              <w:t>Понуђач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 са којим ће бити закључен уговор</w:t>
            </w:r>
            <w:r w:rsidRPr="00123D53">
              <w:rPr>
                <w:rFonts w:ascii="Arial" w:hAnsi="Arial" w:cs="Arial"/>
                <w:strike/>
                <w:sz w:val="22"/>
                <w:szCs w:val="22"/>
                <w:lang w:val="sr-Latn-CS"/>
              </w:rPr>
              <w:t>)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;</w:t>
            </w:r>
          </w:p>
          <w:p w14:paraId="5A716BB4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**У случају да Понуђач поседује све наведене дозволе, такође може ангажовати подизвршиоца , оператера за управљање отпадом, ради ефикаснијег обављања посла.</w:t>
            </w:r>
          </w:p>
          <w:p w14:paraId="4C3DC9E8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** Понуђачи (оператери) који збрињавају неопасан отпад треба да имају дозволу за сакупљање, транспорт и складиштење отпада док Понуђачи / оператери који збрињавају опасан отпад морају да имају и дозволу или уговор са оператером који има дозволу за третман (или извоз) отпада. </w:t>
            </w:r>
          </w:p>
          <w:p w14:paraId="7977AA3C" w14:textId="429EC64B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**У случају да Понуђач намерава да извози отпад обавезан је да о свом трошку уради све потребне анализе и прибави потребну документацију за извоз отпада у складу са законом, као и да достави уговор са ино</w:t>
            </w:r>
            <w:r w:rsidR="008C0A7D">
              <w:rPr>
                <w:rFonts w:ascii="Arial" w:hAnsi="Arial" w:cs="Arial"/>
                <w:sz w:val="22"/>
                <w:szCs w:val="22"/>
                <w:lang w:val="sr-Cyrl-CS"/>
              </w:rPr>
              <w:t>о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ператером и његове дозволе.</w:t>
            </w:r>
          </w:p>
          <w:p w14:paraId="7ECAC1A5" w14:textId="77FC8803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Понуђач је дужан да приложи оверену изјаву на своме меморандуму у којој ће бити наведен списак подизвршиоца  са приложеним уговорима о међусобној сарадњи.</w:t>
            </w:r>
            <w:r w:rsidRPr="00123D53">
              <w:rPr>
                <w:rFonts w:ascii="Arial" w:hAnsi="Arial" w:cs="Arial"/>
                <w:sz w:val="22"/>
                <w:szCs w:val="22"/>
                <w:u w:val="single"/>
                <w:lang w:val="sr-Cyrl-CS"/>
              </w:rPr>
              <w:t xml:space="preserve"> Уговор треба да се искључиво односи на реализацију наведеног посла са тачно дефинисаним обавезама које врши Понуђач, а које подиз</w:t>
            </w:r>
            <w:r w:rsidR="00F71146">
              <w:rPr>
                <w:rFonts w:ascii="Arial" w:hAnsi="Arial" w:cs="Arial"/>
                <w:sz w:val="22"/>
                <w:szCs w:val="22"/>
                <w:u w:val="single"/>
                <w:lang w:val="sr-Cyrl-CS"/>
              </w:rPr>
              <w:t>вршилац</w:t>
            </w:r>
            <w:r w:rsidRPr="00123D53">
              <w:rPr>
                <w:rFonts w:ascii="Arial" w:hAnsi="Arial" w:cs="Arial"/>
                <w:sz w:val="22"/>
                <w:szCs w:val="22"/>
                <w:u w:val="single"/>
                <w:lang w:val="sr-Cyrl-CS"/>
              </w:rPr>
              <w:t>;</w:t>
            </w:r>
          </w:p>
          <w:p w14:paraId="4373CEE7" w14:textId="04CF813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Понуђач је дужан да за себе и своје подизв</w:t>
            </w:r>
            <w:r w:rsidR="00F71146">
              <w:rPr>
                <w:rFonts w:ascii="Arial" w:hAnsi="Arial" w:cs="Arial"/>
                <w:sz w:val="22"/>
                <w:szCs w:val="22"/>
                <w:lang w:val="sr-Cyrl-CS"/>
              </w:rPr>
              <w:t>ршилац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 достави Решење којим се утврђује да су испуњени </w:t>
            </w:r>
            <w:r w:rsidRPr="00A13D8E">
              <w:rPr>
                <w:rFonts w:ascii="Arial" w:hAnsi="Arial" w:cs="Arial"/>
                <w:sz w:val="22"/>
                <w:szCs w:val="22"/>
                <w:lang w:val="sr-Cyrl-CS"/>
              </w:rPr>
              <w:t xml:space="preserve">услови за отпочињање и обављање јавног превоза ствари са списком возила у власништву којима </w:t>
            </w:r>
            <w:r>
              <w:rPr>
                <w:rFonts w:ascii="Arial" w:hAnsi="Arial" w:cs="Arial"/>
                <w:sz w:val="22"/>
                <w:szCs w:val="22"/>
                <w:lang w:val="sr-Cyrl-CS"/>
              </w:rPr>
              <w:t>Понуђач</w:t>
            </w:r>
            <w:r w:rsidRPr="00A13D8E">
              <w:rPr>
                <w:rFonts w:ascii="Arial" w:hAnsi="Arial" w:cs="Arial"/>
                <w:sz w:val="22"/>
                <w:szCs w:val="22"/>
                <w:lang w:val="sr-Cyrl-CS"/>
              </w:rPr>
              <w:t xml:space="preserve"> / оператер може обављати превоз отпада или Лице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нца за јавни превоз терета у домаћем и међународном саобраћају којом Понуђач / оператер обавља превоз отпада са </w:t>
            </w: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lastRenderedPageBreak/>
              <w:t>изводом лиценце за возила којима оператер врши превоз отпада</w:t>
            </w:r>
            <w:r w:rsidRPr="00123D53">
              <w:rPr>
                <w:rFonts w:ascii="Arial" w:hAnsi="Arial" w:cs="Arial"/>
                <w:sz w:val="22"/>
                <w:szCs w:val="22"/>
                <w:lang w:val="sr-Latn-RS"/>
              </w:rPr>
              <w:t>;</w:t>
            </w:r>
          </w:p>
          <w:p w14:paraId="2CFB29D3" w14:textId="77777777" w:rsidR="00FC23A3" w:rsidRPr="00123D5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Уколико не постоји могућност мерења отпада на локацији, Понуђач је дужан да о свом трошку обезбеди најближу еталонирану вагу за мерење отпада. Такође је дужан да приложи оверену изјаву на своме меморандуму да ће о свом трошку вршити мерење на еталонираној ваги у случају да не постоји могућност мерења отпада на локацији;</w:t>
            </w:r>
          </w:p>
          <w:p w14:paraId="3A804AE9" w14:textId="02AB56E1" w:rsidR="00FC23A3" w:rsidRDefault="00FC23A3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 xml:space="preserve">Понуђач је дужан да приложи оверену изјаву на свом меморандуму којом ће потврдити да ће, уколико се за време трајања уговора, њему или његовим подизвршиоцима , у потпуности или делом укину овлашћења од стране надлежних органа, односно дозволе за управљање отпадом, без одлагања обавестити Организатора аукције, као и да ће у том случају сносити пуну материјалну одговорност </w:t>
            </w:r>
            <w:r>
              <w:rPr>
                <w:rFonts w:ascii="Arial" w:hAnsi="Arial" w:cs="Arial"/>
                <w:sz w:val="22"/>
                <w:szCs w:val="22"/>
                <w:lang w:val="sr-Cyrl-CS"/>
              </w:rPr>
              <w:t>и надокнадити штету Организатору аукције због консеквенци које могу да проистекну услед неизвршавања дела или целокупно уговореног обима посла.</w:t>
            </w:r>
          </w:p>
          <w:p w14:paraId="0230AA58" w14:textId="56A12C42" w:rsidR="00ED5C8D" w:rsidRDefault="00ED5C8D" w:rsidP="00FC23A3">
            <w:pPr>
              <w:pStyle w:val="NormalWeb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ED5C8D">
              <w:rPr>
                <w:rFonts w:ascii="Arial" w:hAnsi="Arial" w:cs="Arial"/>
                <w:sz w:val="22"/>
                <w:szCs w:val="22"/>
                <w:lang w:val="sr-Cyrl-CS"/>
              </w:rPr>
              <w:t>Доставити списак средстава, регистарске ознаке и саобраћајне дозволе којима ће се вршити превоз отпада.</w:t>
            </w:r>
          </w:p>
          <w:p w14:paraId="698471F6" w14:textId="6336DB84" w:rsidR="00FC23A3" w:rsidRPr="00A93D86" w:rsidRDefault="00FC23A3" w:rsidP="00FC23A3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CS"/>
              </w:rPr>
              <w:t>Понуђач накнадно може ангажовати додатне подизвршиоце уз претходно одобрење Организатора аукције.</w:t>
            </w:r>
            <w:r w:rsidR="00F71146" w:rsidRPr="009301D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71146" w:rsidRPr="009301D7">
              <w:rPr>
                <w:rFonts w:ascii="Arial" w:hAnsi="Arial" w:cs="Arial"/>
                <w:sz w:val="22"/>
                <w:szCs w:val="22"/>
              </w:rPr>
              <w:t xml:space="preserve">(може доставити и електронским путем </w:t>
            </w:r>
            <w:proofErr w:type="gramStart"/>
            <w:r w:rsidR="00F71146" w:rsidRPr="009301D7">
              <w:rPr>
                <w:rFonts w:ascii="Arial" w:hAnsi="Arial" w:cs="Arial"/>
                <w:sz w:val="22"/>
                <w:szCs w:val="22"/>
              </w:rPr>
              <w:t>на адресу</w:t>
            </w:r>
            <w:proofErr w:type="gramEnd"/>
            <w:r w:rsidR="00F71146" w:rsidRPr="009301D7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25" w:history="1">
              <w:r w:rsidR="00F71146">
                <w:rPr>
                  <w:rStyle w:val="Hyperlink"/>
                  <w:rFonts w:ascii="Arial" w:hAnsi="Arial" w:cs="Arial"/>
                  <w:sz w:val="22"/>
                  <w:szCs w:val="22"/>
                </w:rPr>
                <w:t>aukcije</w:t>
              </w:r>
              <w:r w:rsidR="00F71146"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@</w:t>
              </w:r>
              <w:r w:rsidR="00F71146">
                <w:rPr>
                  <w:rStyle w:val="Hyperlink"/>
                  <w:rFonts w:ascii="Arial" w:hAnsi="Arial" w:cs="Arial"/>
                  <w:sz w:val="22"/>
                  <w:szCs w:val="22"/>
                </w:rPr>
                <w:t>nis</w:t>
              </w:r>
              <w:r w:rsidR="00F71146"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.</w:t>
              </w:r>
              <w:r w:rsidR="00F71146">
                <w:rPr>
                  <w:rStyle w:val="Hyperlink"/>
                  <w:rFonts w:ascii="Arial" w:hAnsi="Arial" w:cs="Arial"/>
                  <w:sz w:val="22"/>
                  <w:szCs w:val="22"/>
                </w:rPr>
                <w:t>rs</w:t>
              </w:r>
            </w:hyperlink>
            <w:r w:rsidR="00F71146" w:rsidRPr="009301D7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C23A3" w:rsidRPr="00F71146" w14:paraId="11F9C327" w14:textId="77777777" w:rsidTr="0001119C">
        <w:trPr>
          <w:trHeight w:val="1057"/>
          <w:jc w:val="center"/>
        </w:trPr>
        <w:tc>
          <w:tcPr>
            <w:tcW w:w="1129" w:type="dxa"/>
            <w:hideMark/>
          </w:tcPr>
          <w:p w14:paraId="301E415F" w14:textId="225E73C6" w:rsidR="00FC23A3" w:rsidRPr="009301D7" w:rsidRDefault="00FC23A3" w:rsidP="00FC23A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lastRenderedPageBreak/>
              <w:t xml:space="preserve"> 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9356" w:type="dxa"/>
            <w:hideMark/>
          </w:tcPr>
          <w:p w14:paraId="13BE98D4" w14:textId="4A778922" w:rsidR="00FC23A3" w:rsidRPr="009301D7" w:rsidRDefault="00FC23A3" w:rsidP="00FC23A3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301D7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9301D7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 xml:space="preserve">Уредно састављена документа, оверена од 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 xml:space="preserve">стране </w:t>
            </w:r>
            <w:r w:rsidRPr="00123D53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Понуђача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 xml:space="preserve">, којима се потврђују овлашћења управних органа и овлашћених представника </w:t>
            </w:r>
            <w:r w:rsidRPr="00123D53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Понуђача</w:t>
            </w:r>
            <w:r w:rsidRPr="00123D53">
              <w:rPr>
                <w:rFonts w:ascii="Arial" w:hAnsi="Arial" w:cs="Arial"/>
                <w:bCs/>
                <w:sz w:val="22"/>
                <w:szCs w:val="22"/>
                <w:lang w:val="sr-Latn-CS"/>
              </w:rPr>
              <w:t>.</w:t>
            </w:r>
            <w:r w:rsidRPr="00123D5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301D7">
              <w:rPr>
                <w:rFonts w:ascii="Arial" w:hAnsi="Arial" w:cs="Arial"/>
                <w:sz w:val="22"/>
                <w:szCs w:val="22"/>
              </w:rPr>
              <w:t>(може</w:t>
            </w:r>
            <w:r w:rsidR="00F71146">
              <w:rPr>
                <w:rFonts w:ascii="Arial" w:hAnsi="Arial" w:cs="Arial"/>
                <w:sz w:val="22"/>
                <w:szCs w:val="22"/>
                <w:lang w:val="sr-Cyrl-RS"/>
              </w:rPr>
              <w:t xml:space="preserve"> се</w:t>
            </w:r>
            <w:r w:rsidRPr="009301D7">
              <w:rPr>
                <w:rFonts w:ascii="Arial" w:hAnsi="Arial" w:cs="Arial"/>
                <w:sz w:val="22"/>
                <w:szCs w:val="22"/>
              </w:rPr>
              <w:t xml:space="preserve"> доставити и електронским путем </w:t>
            </w:r>
            <w:proofErr w:type="gramStart"/>
            <w:r w:rsidRPr="009301D7">
              <w:rPr>
                <w:rFonts w:ascii="Arial" w:hAnsi="Arial" w:cs="Arial"/>
                <w:sz w:val="22"/>
                <w:szCs w:val="22"/>
              </w:rPr>
              <w:t>на адресу</w:t>
            </w:r>
            <w:proofErr w:type="gramEnd"/>
            <w:r w:rsidRPr="009301D7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26" w:history="1"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aukcije</w:t>
              </w:r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@</w:t>
              </w:r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nis</w:t>
              </w:r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.</w:t>
              </w:r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rs</w:t>
              </w:r>
            </w:hyperlink>
            <w:r w:rsidRPr="009301D7">
              <w:rPr>
                <w:rFonts w:ascii="Arial" w:hAnsi="Arial" w:cs="Arial"/>
                <w:sz w:val="22"/>
                <w:szCs w:val="22"/>
              </w:rPr>
              <w:t>)</w:t>
            </w:r>
            <w:r w:rsidRPr="009301D7">
              <w:rPr>
                <w:rFonts w:ascii="Arial" w:hAnsi="Arial" w:cs="Arial"/>
                <w:b/>
                <w:sz w:val="22"/>
                <w:szCs w:val="22"/>
                <w:lang w:val="sr-Latn-CS"/>
              </w:rPr>
              <w:t xml:space="preserve"> </w:t>
            </w:r>
          </w:p>
        </w:tc>
      </w:tr>
      <w:tr w:rsidR="00FC23A3" w:rsidRPr="00F71146" w14:paraId="5704208D" w14:textId="77777777" w:rsidTr="0001119C">
        <w:trPr>
          <w:trHeight w:val="888"/>
          <w:jc w:val="center"/>
        </w:trPr>
        <w:tc>
          <w:tcPr>
            <w:tcW w:w="1129" w:type="dxa"/>
            <w:hideMark/>
          </w:tcPr>
          <w:p w14:paraId="35C0633E" w14:textId="47F21238" w:rsidR="00FC23A3" w:rsidRPr="009301D7" w:rsidRDefault="00FC23A3" w:rsidP="00FC23A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9301D7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4</w:t>
            </w:r>
            <w:r w:rsidRPr="009301D7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9356" w:type="dxa"/>
            <w:hideMark/>
          </w:tcPr>
          <w:p w14:paraId="30AC2494" w14:textId="3297CEC1" w:rsidR="00FC23A3" w:rsidRPr="009301D7" w:rsidRDefault="00FC23A3" w:rsidP="00FC23A3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9301D7">
              <w:rPr>
                <w:rFonts w:ascii="Arial" w:hAnsi="Arial" w:cs="Arial"/>
                <w:b/>
                <w:sz w:val="22"/>
                <w:szCs w:val="22"/>
              </w:rPr>
              <w:t xml:space="preserve">За правна лица и предузетнике: 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Књиговодствени биланс за </w:t>
            </w:r>
            <w:r w:rsidRPr="00123D53">
              <w:rPr>
                <w:rFonts w:ascii="Arial" w:hAnsi="Arial" w:cs="Arial"/>
                <w:sz w:val="22"/>
                <w:szCs w:val="22"/>
              </w:rPr>
              <w:t>претходну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 годину и за текући период фискалне године </w:t>
            </w:r>
            <w:r w:rsidRPr="00123D53">
              <w:rPr>
                <w:rFonts w:ascii="Arial" w:hAnsi="Arial" w:cs="Arial"/>
                <w:sz w:val="22"/>
                <w:szCs w:val="22"/>
                <w:lang w:val="sr-Cyrl-RS"/>
              </w:rPr>
              <w:t xml:space="preserve">којим Понуђач доказује своју </w:t>
            </w:r>
            <w:r w:rsidRPr="00A13D8E">
              <w:rPr>
                <w:rFonts w:ascii="Arial" w:hAnsi="Arial" w:cs="Arial"/>
                <w:sz w:val="22"/>
                <w:szCs w:val="22"/>
                <w:lang w:val="sr-Cyrl-RS"/>
              </w:rPr>
              <w:t>солвентност</w:t>
            </w:r>
            <w:r w:rsidRPr="00A13D8E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  <w:r w:rsidRPr="00A13D8E">
              <w:rPr>
                <w:rFonts w:ascii="Arial" w:hAnsi="Arial" w:cs="Arial"/>
                <w:sz w:val="22"/>
                <w:szCs w:val="22"/>
              </w:rPr>
              <w:t xml:space="preserve"> (може</w:t>
            </w:r>
            <w:r w:rsidRPr="00A13D8E">
              <w:rPr>
                <w:rFonts w:ascii="Arial" w:hAnsi="Arial" w:cs="Arial"/>
                <w:sz w:val="22"/>
                <w:szCs w:val="22"/>
                <w:lang w:val="sr-Cyrl-RS"/>
              </w:rPr>
              <w:t xml:space="preserve"> се</w:t>
            </w:r>
            <w:r w:rsidRPr="00A13D8E">
              <w:rPr>
                <w:rFonts w:ascii="Arial" w:hAnsi="Arial" w:cs="Arial"/>
                <w:sz w:val="22"/>
                <w:szCs w:val="22"/>
              </w:rPr>
              <w:t xml:space="preserve"> доставити и електронским путем </w:t>
            </w:r>
            <w:proofErr w:type="gramStart"/>
            <w:r w:rsidRPr="009301D7">
              <w:rPr>
                <w:rFonts w:ascii="Arial" w:hAnsi="Arial" w:cs="Arial"/>
                <w:sz w:val="22"/>
                <w:szCs w:val="22"/>
              </w:rPr>
              <w:t>на адресу</w:t>
            </w:r>
            <w:proofErr w:type="gramEnd"/>
            <w:r w:rsidRPr="009301D7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27" w:history="1"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aukcije</w:t>
              </w:r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@</w:t>
              </w:r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nis</w:t>
              </w:r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.</w:t>
              </w:r>
              <w:r>
                <w:rPr>
                  <w:rStyle w:val="Hyperlink"/>
                  <w:rFonts w:ascii="Arial" w:hAnsi="Arial" w:cs="Arial"/>
                  <w:sz w:val="22"/>
                  <w:szCs w:val="22"/>
                </w:rPr>
                <w:t>rs</w:t>
              </w:r>
            </w:hyperlink>
            <w:r w:rsidRPr="009301D7">
              <w:rPr>
                <w:rFonts w:ascii="Arial" w:hAnsi="Arial" w:cs="Arial"/>
                <w:sz w:val="22"/>
                <w:szCs w:val="22"/>
              </w:rPr>
              <w:t>)</w:t>
            </w:r>
            <w:r w:rsidRPr="009301D7">
              <w:rPr>
                <w:rFonts w:ascii="Arial" w:hAnsi="Arial" w:cs="Arial"/>
                <w:b/>
                <w:sz w:val="22"/>
                <w:szCs w:val="22"/>
                <w:lang w:val="sr-Latn-CS"/>
              </w:rPr>
              <w:t xml:space="preserve"> </w:t>
            </w:r>
          </w:p>
        </w:tc>
      </w:tr>
      <w:tr w:rsidR="00407E79" w:rsidRPr="00F71146" w14:paraId="78FDEBF1" w14:textId="77777777" w:rsidTr="0001119C">
        <w:trPr>
          <w:trHeight w:val="888"/>
          <w:jc w:val="center"/>
        </w:trPr>
        <w:tc>
          <w:tcPr>
            <w:tcW w:w="1129" w:type="dxa"/>
          </w:tcPr>
          <w:p w14:paraId="19CD42A1" w14:textId="6B1C2864" w:rsidR="00407E79" w:rsidRPr="00407E79" w:rsidRDefault="00407E79" w:rsidP="00FC23A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3.1.3.5.</w:t>
            </w:r>
          </w:p>
        </w:tc>
        <w:tc>
          <w:tcPr>
            <w:tcW w:w="9356" w:type="dxa"/>
          </w:tcPr>
          <w:p w14:paraId="7281CF63" w14:textId="48421F9A" w:rsidR="00407E79" w:rsidRPr="009301D7" w:rsidRDefault="00407E79" w:rsidP="00FC23A3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63954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Доказ о уплати депозита</w:t>
            </w:r>
            <w:r w:rsidRPr="009301D7">
              <w:rPr>
                <w:rFonts w:ascii="Arial" w:hAnsi="Arial" w:cs="Arial"/>
                <w:sz w:val="22"/>
                <w:szCs w:val="22"/>
              </w:rPr>
              <w:t xml:space="preserve"> (може </w:t>
            </w:r>
            <w:r w:rsidR="00F71146">
              <w:rPr>
                <w:rFonts w:ascii="Arial" w:hAnsi="Arial" w:cs="Arial"/>
                <w:sz w:val="22"/>
                <w:szCs w:val="22"/>
                <w:lang w:val="sr-Cyrl-RS"/>
              </w:rPr>
              <w:t xml:space="preserve">се </w:t>
            </w:r>
            <w:bookmarkStart w:id="3" w:name="_GoBack"/>
            <w:bookmarkEnd w:id="3"/>
            <w:r w:rsidRPr="009301D7">
              <w:rPr>
                <w:rFonts w:ascii="Arial" w:hAnsi="Arial" w:cs="Arial"/>
                <w:sz w:val="22"/>
                <w:szCs w:val="22"/>
              </w:rPr>
              <w:t xml:space="preserve">доставити и електронским путем на адресу </w:t>
            </w:r>
            <w:hyperlink r:id="rId28" w:history="1"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</w:rPr>
                <w:t>aukcije@nis.</w:t>
              </w:r>
              <w:r w:rsidRPr="00067110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rs</w:t>
              </w:r>
            </w:hyperlink>
            <w:r w:rsidRPr="009301D7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14:paraId="2DC0FF05" w14:textId="21D14F04" w:rsidR="00C5117E" w:rsidRPr="00C5117E" w:rsidRDefault="00C5117E" w:rsidP="00FC23A3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Cyrl-CS"/>
        </w:rPr>
      </w:pPr>
    </w:p>
    <w:p w14:paraId="43AEC300" w14:textId="0CA02D4B" w:rsidR="00284970" w:rsidRDefault="00284970" w:rsidP="00284970">
      <w:pPr>
        <w:pStyle w:val="ListParagraph"/>
        <w:numPr>
          <w:ilvl w:val="2"/>
          <w:numId w:val="4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Cyrl-CS"/>
        </w:rPr>
      </w:pPr>
      <w:r w:rsidRPr="00284970">
        <w:rPr>
          <w:rFonts w:ascii="Arial" w:hAnsi="Arial" w:cs="Arial"/>
          <w:sz w:val="22"/>
          <w:szCs w:val="22"/>
          <w:lang w:val="sr-Cyrl-CS"/>
        </w:rPr>
        <w:t xml:space="preserve">За учешће на аукцији потребно је између осталог, извршити уплату „депозит за учешће“, у висини </w:t>
      </w:r>
      <w:r w:rsidRPr="00284970">
        <w:rPr>
          <w:rFonts w:ascii="Arial" w:hAnsi="Arial" w:cs="Arial"/>
          <w:b/>
          <w:sz w:val="22"/>
          <w:szCs w:val="22"/>
          <w:lang w:val="sr-Cyrl-CS"/>
        </w:rPr>
        <w:t>1.000.000,00 РСД</w:t>
      </w:r>
      <w:r w:rsidRPr="00284970">
        <w:rPr>
          <w:rFonts w:ascii="Arial" w:hAnsi="Arial" w:cs="Arial"/>
          <w:sz w:val="22"/>
          <w:szCs w:val="22"/>
          <w:lang w:val="sr-Cyrl-CS"/>
        </w:rPr>
        <w:t xml:space="preserve"> на рачун број </w:t>
      </w:r>
      <w:r w:rsidRPr="00284970">
        <w:rPr>
          <w:rFonts w:ascii="Arial" w:hAnsi="Arial" w:cs="Arial"/>
          <w:b/>
          <w:sz w:val="22"/>
          <w:szCs w:val="22"/>
          <w:lang w:val="sr-Cyrl-CS"/>
        </w:rPr>
        <w:t>105-11427-86 код АИК Банке</w:t>
      </w:r>
      <w:r>
        <w:rPr>
          <w:rFonts w:ascii="Arial" w:hAnsi="Arial" w:cs="Arial"/>
          <w:sz w:val="22"/>
          <w:szCs w:val="22"/>
          <w:lang w:val="sr-Cyrl-CS"/>
        </w:rPr>
        <w:t xml:space="preserve"> </w:t>
      </w:r>
      <w:r w:rsidRPr="00284970">
        <w:rPr>
          <w:rFonts w:ascii="Arial" w:hAnsi="Arial" w:cs="Arial"/>
          <w:sz w:val="22"/>
          <w:szCs w:val="22"/>
          <w:lang w:val="sr-Cyrl-CS"/>
        </w:rPr>
        <w:t xml:space="preserve">са позивом на број </w:t>
      </w:r>
      <w:r>
        <w:rPr>
          <w:rFonts w:ascii="Arial" w:hAnsi="Arial" w:cs="Arial"/>
          <w:sz w:val="22"/>
          <w:szCs w:val="22"/>
          <w:lang w:val="sr-Cyrl-CS"/>
        </w:rPr>
        <w:t xml:space="preserve">   </w:t>
      </w:r>
      <w:r w:rsidRPr="00284970">
        <w:rPr>
          <w:rFonts w:ascii="Arial" w:hAnsi="Arial" w:cs="Arial"/>
          <w:b/>
          <w:sz w:val="22"/>
          <w:szCs w:val="22"/>
          <w:lang w:val="sr-Cyrl-CS"/>
        </w:rPr>
        <w:t>„А-0</w:t>
      </w:r>
      <w:r w:rsidR="001D7131">
        <w:rPr>
          <w:rFonts w:ascii="Arial" w:hAnsi="Arial" w:cs="Arial"/>
          <w:b/>
          <w:sz w:val="22"/>
          <w:szCs w:val="22"/>
          <w:lang w:val="sr-Latn-RS"/>
        </w:rPr>
        <w:t>22</w:t>
      </w:r>
      <w:r w:rsidRPr="00284970">
        <w:rPr>
          <w:rFonts w:ascii="Arial" w:hAnsi="Arial" w:cs="Arial"/>
          <w:b/>
          <w:sz w:val="22"/>
          <w:szCs w:val="22"/>
          <w:lang w:val="sr-Cyrl-CS"/>
        </w:rPr>
        <w:t xml:space="preserve">/2025“. </w:t>
      </w:r>
    </w:p>
    <w:p w14:paraId="13602F5D" w14:textId="77777777" w:rsidR="0060656A" w:rsidRPr="00284970" w:rsidRDefault="0060656A" w:rsidP="0060656A">
      <w:pPr>
        <w:pStyle w:val="ListParagraph"/>
        <w:spacing w:before="120" w:after="120"/>
        <w:ind w:left="1080"/>
        <w:jc w:val="both"/>
        <w:rPr>
          <w:rFonts w:ascii="Arial" w:hAnsi="Arial" w:cs="Arial"/>
          <w:b/>
          <w:sz w:val="22"/>
          <w:szCs w:val="22"/>
          <w:lang w:val="sr-Cyrl-CS"/>
        </w:rPr>
      </w:pPr>
    </w:p>
    <w:p w14:paraId="4BB3256B" w14:textId="362C2BA8" w:rsidR="00284970" w:rsidRDefault="00284970" w:rsidP="00284970">
      <w:pPr>
        <w:pStyle w:val="ListParagraph"/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Cyrl-CS"/>
        </w:rPr>
      </w:pPr>
      <w:r w:rsidRPr="00284970">
        <w:rPr>
          <w:rFonts w:ascii="Arial" w:hAnsi="Arial" w:cs="Arial"/>
          <w:sz w:val="22"/>
          <w:szCs w:val="22"/>
          <w:lang w:val="sr-Cyrl-CS"/>
        </w:rPr>
        <w:t>У случају да победник, из било ког разлога, одустане од куповине предмета аукције односно закључења уговора, губи право на положени депозит.</w:t>
      </w:r>
    </w:p>
    <w:p w14:paraId="5793A545" w14:textId="77777777" w:rsidR="004309D7" w:rsidRPr="00284970" w:rsidRDefault="004309D7" w:rsidP="004309D7">
      <w:pPr>
        <w:pStyle w:val="ListParagraph"/>
        <w:spacing w:before="120" w:after="120"/>
        <w:ind w:left="1080"/>
        <w:jc w:val="both"/>
        <w:rPr>
          <w:rFonts w:ascii="Arial" w:hAnsi="Arial" w:cs="Arial"/>
          <w:sz w:val="22"/>
          <w:szCs w:val="22"/>
          <w:lang w:val="sr-Cyrl-CS"/>
        </w:rPr>
      </w:pPr>
    </w:p>
    <w:p w14:paraId="410DC930" w14:textId="6B5C36E7" w:rsidR="00FA43B8" w:rsidRPr="00A13D8E" w:rsidRDefault="00FA43B8" w:rsidP="005A665E">
      <w:pPr>
        <w:pStyle w:val="ListParagraph"/>
        <w:numPr>
          <w:ilvl w:val="2"/>
          <w:numId w:val="4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Cyrl-CS"/>
        </w:rPr>
      </w:pPr>
      <w:r w:rsidRPr="00A93D86">
        <w:rPr>
          <w:rFonts w:ascii="Arial" w:hAnsi="Arial" w:cs="Arial"/>
          <w:sz w:val="22"/>
          <w:szCs w:val="22"/>
          <w:lang w:val="sr-Latn-CS"/>
        </w:rPr>
        <w:t xml:space="preserve">Пријем </w:t>
      </w:r>
      <w:r w:rsidR="00AD06BB" w:rsidRPr="00A13D8E">
        <w:rPr>
          <w:rFonts w:ascii="Arial" w:hAnsi="Arial" w:cs="Arial"/>
          <w:sz w:val="22"/>
          <w:szCs w:val="22"/>
          <w:lang w:val="sr-Cyrl-RS"/>
        </w:rPr>
        <w:t>Пријаве</w:t>
      </w:r>
      <w:r w:rsidRPr="00A13D8E">
        <w:rPr>
          <w:rFonts w:ascii="Arial" w:hAnsi="Arial" w:cs="Arial"/>
          <w:sz w:val="22"/>
          <w:szCs w:val="22"/>
          <w:lang w:val="sr-Latn-CS"/>
        </w:rPr>
        <w:t xml:space="preserve"> за учешће на аукцији</w:t>
      </w:r>
      <w:r w:rsidRPr="00A13D8E">
        <w:rPr>
          <w:rFonts w:ascii="Arial" w:hAnsi="Arial" w:cs="Arial"/>
          <w:sz w:val="22"/>
          <w:szCs w:val="22"/>
          <w:lang w:val="sr-Cyrl-RS"/>
        </w:rPr>
        <w:t xml:space="preserve"> и понуда цене</w:t>
      </w:r>
      <w:r w:rsidRPr="00A13D8E">
        <w:rPr>
          <w:rFonts w:ascii="Arial" w:hAnsi="Arial" w:cs="Arial"/>
          <w:sz w:val="22"/>
          <w:szCs w:val="22"/>
          <w:lang w:val="sr-Latn-CS"/>
        </w:rPr>
        <w:t>, врши се до датума који је наведен</w:t>
      </w:r>
      <w:r w:rsidRPr="00A13D8E">
        <w:rPr>
          <w:rFonts w:ascii="Arial" w:hAnsi="Arial" w:cs="Arial"/>
          <w:sz w:val="22"/>
          <w:szCs w:val="22"/>
        </w:rPr>
        <w:t xml:space="preserve"> у тачки </w:t>
      </w:r>
      <w:r w:rsidR="00AD06BB" w:rsidRPr="00A13D8E">
        <w:rPr>
          <w:rFonts w:ascii="Arial" w:hAnsi="Arial" w:cs="Arial"/>
          <w:sz w:val="22"/>
          <w:szCs w:val="22"/>
          <w:lang w:val="sr-Cyrl-RS"/>
        </w:rPr>
        <w:t>бр.7.</w:t>
      </w:r>
      <w:r w:rsidRPr="00A13D8E">
        <w:rPr>
          <w:rFonts w:ascii="Arial" w:hAnsi="Arial" w:cs="Arial"/>
          <w:sz w:val="22"/>
          <w:szCs w:val="22"/>
        </w:rPr>
        <w:t xml:space="preserve"> </w:t>
      </w:r>
      <w:r w:rsidR="00405EEF" w:rsidRPr="00A13D8E">
        <w:rPr>
          <w:rFonts w:ascii="Arial" w:hAnsi="Arial" w:cs="Arial"/>
          <w:sz w:val="22"/>
          <w:szCs w:val="22"/>
          <w:lang w:val="sr-Cyrl-RS"/>
        </w:rPr>
        <w:t>овог Позива</w:t>
      </w:r>
      <w:r w:rsidR="008B6322" w:rsidRPr="00A13D8E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A13D8E">
        <w:rPr>
          <w:rFonts w:ascii="Arial" w:hAnsi="Arial" w:cs="Arial"/>
          <w:sz w:val="22"/>
          <w:szCs w:val="22"/>
        </w:rPr>
        <w:t>– информативна карта аукције</w:t>
      </w:r>
      <w:r w:rsidRPr="00A13D8E">
        <w:rPr>
          <w:rFonts w:ascii="Arial" w:hAnsi="Arial" w:cs="Arial"/>
          <w:sz w:val="22"/>
          <w:szCs w:val="22"/>
          <w:lang w:val="sr-Latn-CS"/>
        </w:rPr>
        <w:t>.</w:t>
      </w:r>
    </w:p>
    <w:p w14:paraId="3FCBB0D1" w14:textId="0859F87F" w:rsidR="00567AB4" w:rsidRPr="005A665E" w:rsidRDefault="00AD06BB" w:rsidP="005A665E">
      <w:pPr>
        <w:pStyle w:val="ListParagraph"/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Cyrl-CS"/>
        </w:rPr>
      </w:pPr>
      <w:r w:rsidRPr="005A665E">
        <w:rPr>
          <w:rFonts w:ascii="Arial" w:hAnsi="Arial" w:cs="Arial"/>
          <w:sz w:val="22"/>
          <w:szCs w:val="22"/>
          <w:lang w:val="sr-Cyrl-CS"/>
        </w:rPr>
        <w:t>Приј</w:t>
      </w:r>
      <w:r w:rsidR="00EA6BF5" w:rsidRPr="005A665E">
        <w:rPr>
          <w:rFonts w:ascii="Arial" w:hAnsi="Arial" w:cs="Arial"/>
          <w:sz w:val="22"/>
          <w:szCs w:val="22"/>
          <w:lang w:val="sr-Cyrl-CS"/>
        </w:rPr>
        <w:t>а</w:t>
      </w:r>
      <w:r w:rsidRPr="005A665E">
        <w:rPr>
          <w:rFonts w:ascii="Arial" w:hAnsi="Arial" w:cs="Arial"/>
          <w:sz w:val="22"/>
          <w:szCs w:val="22"/>
          <w:lang w:val="sr-Cyrl-CS"/>
        </w:rPr>
        <w:t xml:space="preserve">ва </w:t>
      </w:r>
      <w:r w:rsidR="002B68DD" w:rsidRPr="005A665E">
        <w:rPr>
          <w:rFonts w:ascii="Arial" w:hAnsi="Arial" w:cs="Arial"/>
          <w:sz w:val="22"/>
          <w:szCs w:val="22"/>
          <w:lang w:val="sr-Cyrl-CS"/>
        </w:rPr>
        <w:t xml:space="preserve">и понуда са ценом предмета аукције 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>кој</w:t>
      </w:r>
      <w:r w:rsidR="00567AB4" w:rsidRPr="005A665E">
        <w:rPr>
          <w:rFonts w:ascii="Arial" w:hAnsi="Arial" w:cs="Arial"/>
          <w:sz w:val="22"/>
          <w:szCs w:val="22"/>
          <w:lang w:val="sr-Latn-CS"/>
        </w:rPr>
        <w:t>и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 стигну по истеку рока за пријем</w:t>
      </w:r>
      <w:r w:rsidR="00567AB4" w:rsidRPr="005A665E">
        <w:rPr>
          <w:rFonts w:ascii="Arial" w:hAnsi="Arial" w:cs="Arial"/>
          <w:sz w:val="22"/>
          <w:szCs w:val="22"/>
          <w:lang w:val="sr-Latn-CS"/>
        </w:rPr>
        <w:t>, а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5A665E">
        <w:rPr>
          <w:rFonts w:ascii="Arial" w:hAnsi="Arial" w:cs="Arial"/>
          <w:sz w:val="22"/>
          <w:szCs w:val="22"/>
          <w:lang w:val="sr-Latn-CS"/>
        </w:rPr>
        <w:t xml:space="preserve">који је 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наведен </w:t>
      </w:r>
      <w:r w:rsidR="002B2BDA" w:rsidRPr="005A665E">
        <w:rPr>
          <w:rFonts w:ascii="Arial" w:hAnsi="Arial" w:cs="Arial"/>
          <w:sz w:val="22"/>
          <w:szCs w:val="22"/>
          <w:lang w:val="sr-Cyrl-CS"/>
        </w:rPr>
        <w:t xml:space="preserve">у тачки </w:t>
      </w:r>
      <w:r w:rsidRPr="005A665E">
        <w:rPr>
          <w:rFonts w:ascii="Arial" w:hAnsi="Arial" w:cs="Arial"/>
          <w:sz w:val="22"/>
          <w:szCs w:val="22"/>
          <w:lang w:val="sr-Cyrl-CS"/>
        </w:rPr>
        <w:t>бр.7.</w:t>
      </w:r>
      <w:r w:rsidR="002B2BDA" w:rsidRPr="005A665E">
        <w:rPr>
          <w:rFonts w:ascii="Arial" w:hAnsi="Arial" w:cs="Arial"/>
          <w:sz w:val="22"/>
          <w:szCs w:val="22"/>
          <w:lang w:val="sr-Cyrl-CS"/>
        </w:rPr>
        <w:t xml:space="preserve"> </w:t>
      </w:r>
      <w:r w:rsidR="00772CB4" w:rsidRPr="005A665E">
        <w:rPr>
          <w:rFonts w:ascii="Arial" w:hAnsi="Arial" w:cs="Arial"/>
          <w:sz w:val="22"/>
          <w:szCs w:val="22"/>
          <w:lang w:val="sr-Cyrl-CS"/>
        </w:rPr>
        <w:t>овог Позива</w:t>
      </w:r>
      <w:r w:rsidR="002B2BDA" w:rsidRPr="005A665E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567AB4" w:rsidRPr="005A665E">
        <w:rPr>
          <w:rFonts w:ascii="Arial" w:hAnsi="Arial" w:cs="Arial"/>
          <w:sz w:val="22"/>
          <w:szCs w:val="22"/>
        </w:rPr>
        <w:t>одбацују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5A665E">
        <w:rPr>
          <w:rFonts w:ascii="Arial" w:hAnsi="Arial" w:cs="Arial"/>
          <w:sz w:val="22"/>
          <w:szCs w:val="22"/>
        </w:rPr>
        <w:t>се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5A665E">
        <w:rPr>
          <w:rFonts w:ascii="Arial" w:hAnsi="Arial" w:cs="Arial"/>
          <w:sz w:val="22"/>
          <w:szCs w:val="22"/>
        </w:rPr>
        <w:t>као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5A665E">
        <w:rPr>
          <w:rFonts w:ascii="Arial" w:hAnsi="Arial" w:cs="Arial"/>
          <w:sz w:val="22"/>
          <w:szCs w:val="22"/>
        </w:rPr>
        <w:t>неблаговремени</w:t>
      </w:r>
      <w:r w:rsidR="00567AB4" w:rsidRPr="005A665E">
        <w:rPr>
          <w:rFonts w:ascii="Arial" w:hAnsi="Arial" w:cs="Arial"/>
          <w:sz w:val="22"/>
          <w:szCs w:val="22"/>
          <w:lang w:val="sr-Cyrl-CS"/>
        </w:rPr>
        <w:t>.</w:t>
      </w:r>
    </w:p>
    <w:p w14:paraId="48D43768" w14:textId="78F3C635" w:rsidR="007D36A5" w:rsidRPr="00123D53" w:rsidRDefault="00605369" w:rsidP="005A665E">
      <w:pPr>
        <w:pStyle w:val="ListParagraph"/>
        <w:numPr>
          <w:ilvl w:val="2"/>
          <w:numId w:val="4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Cyrl-CS"/>
        </w:rPr>
      </w:pPr>
      <w:r w:rsidRPr="00123D53">
        <w:rPr>
          <w:rFonts w:ascii="Arial" w:hAnsi="Arial" w:cs="Arial"/>
          <w:sz w:val="22"/>
          <w:szCs w:val="22"/>
          <w:lang w:val="sr-Cyrl-CS"/>
        </w:rPr>
        <w:t xml:space="preserve">Пре </w:t>
      </w:r>
      <w:r w:rsidRPr="00123D53">
        <w:rPr>
          <w:rFonts w:ascii="Arial" w:hAnsi="Arial" w:cs="Arial"/>
          <w:sz w:val="22"/>
          <w:szCs w:val="22"/>
          <w:lang w:val="sr-Latn-CS"/>
        </w:rPr>
        <w:t>истека рока за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 пријем</w:t>
      </w:r>
      <w:r w:rsidR="006807D1" w:rsidRPr="00123D53">
        <w:rPr>
          <w:rFonts w:ascii="Arial" w:hAnsi="Arial" w:cs="Arial"/>
          <w:sz w:val="22"/>
          <w:szCs w:val="22"/>
          <w:lang w:val="sr-Latn-RS"/>
        </w:rPr>
        <w:t xml:space="preserve"> </w:t>
      </w:r>
      <w:r w:rsidR="00BE0EC1" w:rsidRPr="00123D53">
        <w:rPr>
          <w:rFonts w:ascii="Arial" w:hAnsi="Arial" w:cs="Arial"/>
          <w:sz w:val="22"/>
          <w:szCs w:val="22"/>
          <w:lang w:val="sr-Cyrl-CS"/>
        </w:rPr>
        <w:t>Пријаве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347B60" w:rsidRPr="00123D53">
        <w:rPr>
          <w:rFonts w:ascii="Arial" w:hAnsi="Arial" w:cs="Arial"/>
          <w:sz w:val="22"/>
          <w:szCs w:val="22"/>
          <w:lang w:val="sr-Cyrl-CS"/>
        </w:rPr>
        <w:t xml:space="preserve">Понуђач </w:t>
      </w:r>
      <w:r w:rsidRPr="00123D53">
        <w:rPr>
          <w:rFonts w:ascii="Arial" w:hAnsi="Arial" w:cs="Arial"/>
          <w:sz w:val="22"/>
          <w:szCs w:val="22"/>
          <w:lang w:val="sr-Cyrl-CS"/>
        </w:rPr>
        <w:t>има прав</w:t>
      </w:r>
      <w:r w:rsidRPr="00123D53">
        <w:rPr>
          <w:rFonts w:ascii="Arial" w:hAnsi="Arial" w:cs="Arial"/>
          <w:sz w:val="22"/>
          <w:szCs w:val="22"/>
          <w:lang w:val="sr-Latn-CS"/>
        </w:rPr>
        <w:t>о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 да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повуче </w:t>
      </w:r>
      <w:r w:rsidRPr="00123D53">
        <w:rPr>
          <w:rFonts w:ascii="Arial" w:hAnsi="Arial" w:cs="Arial"/>
          <w:sz w:val="22"/>
          <w:szCs w:val="22"/>
          <w:lang w:val="sr-Cyrl-CS"/>
        </w:rPr>
        <w:t>комплет докумената</w:t>
      </w:r>
      <w:r w:rsidR="00FA43B8" w:rsidRPr="00123D53">
        <w:rPr>
          <w:rFonts w:ascii="Arial" w:hAnsi="Arial" w:cs="Arial"/>
          <w:sz w:val="22"/>
          <w:szCs w:val="22"/>
          <w:lang w:val="sr-Latn-RS"/>
        </w:rPr>
        <w:t xml:space="preserve"> </w:t>
      </w:r>
      <w:r w:rsidR="00FA43B8" w:rsidRPr="00123D53">
        <w:rPr>
          <w:rFonts w:ascii="Arial" w:hAnsi="Arial" w:cs="Arial"/>
          <w:sz w:val="22"/>
          <w:szCs w:val="22"/>
          <w:lang w:val="sr-Cyrl-RS"/>
        </w:rPr>
        <w:t>који је поднео,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 путем пис</w:t>
      </w:r>
      <w:r w:rsidRPr="00123D53">
        <w:rPr>
          <w:rFonts w:ascii="Arial" w:hAnsi="Arial" w:cs="Arial"/>
          <w:sz w:val="22"/>
          <w:szCs w:val="22"/>
          <w:lang w:val="sr-Latn-CS"/>
        </w:rPr>
        <w:t>а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ног </w:t>
      </w:r>
      <w:r w:rsidRPr="00123D53">
        <w:rPr>
          <w:rFonts w:ascii="Arial" w:hAnsi="Arial" w:cs="Arial"/>
          <w:sz w:val="22"/>
          <w:szCs w:val="22"/>
          <w:lang w:val="sr-Latn-CS"/>
        </w:rPr>
        <w:t>о</w:t>
      </w:r>
      <w:r w:rsidRPr="00123D53">
        <w:rPr>
          <w:rFonts w:ascii="Arial" w:hAnsi="Arial" w:cs="Arial"/>
          <w:sz w:val="22"/>
          <w:szCs w:val="22"/>
          <w:lang w:val="sr-Cyrl-CS"/>
        </w:rPr>
        <w:t xml:space="preserve">бавештења </w:t>
      </w:r>
      <w:r w:rsidR="00D13AA6" w:rsidRPr="00123D53">
        <w:rPr>
          <w:rFonts w:ascii="Arial" w:hAnsi="Arial" w:cs="Arial"/>
          <w:sz w:val="22"/>
          <w:szCs w:val="22"/>
          <w:lang w:val="sr-Cyrl-CS"/>
        </w:rPr>
        <w:t>О</w:t>
      </w:r>
      <w:r w:rsidR="002F3498" w:rsidRPr="00123D53">
        <w:rPr>
          <w:rFonts w:ascii="Arial" w:hAnsi="Arial" w:cs="Arial"/>
          <w:sz w:val="22"/>
          <w:szCs w:val="22"/>
          <w:lang w:val="sr-Cyrl-CS"/>
        </w:rPr>
        <w:t xml:space="preserve">рганизатору </w:t>
      </w:r>
      <w:r w:rsidR="00462532" w:rsidRPr="00123D53">
        <w:rPr>
          <w:rFonts w:ascii="Arial" w:hAnsi="Arial" w:cs="Arial"/>
          <w:sz w:val="22"/>
          <w:szCs w:val="22"/>
          <w:lang w:val="sr-Cyrl-CS"/>
        </w:rPr>
        <w:t xml:space="preserve">аукције </w:t>
      </w:r>
      <w:r w:rsidR="00462532" w:rsidRPr="00123D53">
        <w:rPr>
          <w:rFonts w:ascii="Arial" w:hAnsi="Arial" w:cs="Arial"/>
          <w:sz w:val="22"/>
          <w:szCs w:val="22"/>
          <w:lang w:val="sr-Cyrl-RS"/>
        </w:rPr>
        <w:t>тј. да одустане од понуде.</w:t>
      </w:r>
      <w:r w:rsidR="007F0226" w:rsidRPr="00123D53">
        <w:rPr>
          <w:rFonts w:ascii="Arial" w:hAnsi="Arial" w:cs="Arial"/>
          <w:sz w:val="22"/>
          <w:szCs w:val="22"/>
          <w:lang w:val="sr-Latn-RS"/>
        </w:rPr>
        <w:t xml:space="preserve"> </w:t>
      </w:r>
    </w:p>
    <w:p w14:paraId="64BB26B3" w14:textId="77777777" w:rsidR="001A57E5" w:rsidRPr="00123D53" w:rsidRDefault="001A57E5" w:rsidP="001A57E5">
      <w:pPr>
        <w:pStyle w:val="ListParagraph"/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Cyrl-CS"/>
        </w:rPr>
      </w:pPr>
    </w:p>
    <w:p w14:paraId="31C52043" w14:textId="7662EDB1" w:rsidR="00567AB4" w:rsidRPr="00123D53" w:rsidRDefault="00567AB4" w:rsidP="001A57E5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123D53">
        <w:rPr>
          <w:rFonts w:ascii="Arial" w:hAnsi="Arial" w:cs="Arial"/>
          <w:b/>
          <w:sz w:val="22"/>
          <w:szCs w:val="22"/>
          <w:lang w:val="sr-Cyrl-RS"/>
        </w:rPr>
        <w:t>4.</w:t>
      </w:r>
      <w:r w:rsidR="00F80336" w:rsidRPr="00123D53">
        <w:rPr>
          <w:rFonts w:ascii="Arial" w:hAnsi="Arial" w:cs="Arial"/>
          <w:b/>
          <w:sz w:val="22"/>
          <w:szCs w:val="22"/>
          <w:lang w:val="sr-Cyrl-RS"/>
        </w:rPr>
        <w:tab/>
      </w:r>
      <w:r w:rsidR="008F59D2" w:rsidRPr="00123D53">
        <w:rPr>
          <w:rFonts w:ascii="Arial" w:hAnsi="Arial" w:cs="Arial"/>
          <w:b/>
          <w:sz w:val="22"/>
          <w:szCs w:val="22"/>
          <w:lang w:val="sr-Cyrl-RS"/>
        </w:rPr>
        <w:t xml:space="preserve">Захтеви који се односе на </w:t>
      </w:r>
      <w:r w:rsidR="00872BC1" w:rsidRPr="00123D53">
        <w:rPr>
          <w:rFonts w:ascii="Arial" w:hAnsi="Arial" w:cs="Arial"/>
          <w:b/>
          <w:sz w:val="22"/>
          <w:szCs w:val="22"/>
          <w:lang w:val="sr-Cyrl-RS"/>
        </w:rPr>
        <w:t xml:space="preserve">Понуђаче </w:t>
      </w:r>
    </w:p>
    <w:p w14:paraId="727385D3" w14:textId="08CB8185" w:rsidR="00567AB4" w:rsidRPr="00123D53" w:rsidRDefault="00567AB4" w:rsidP="00CE2EC2">
      <w:pPr>
        <w:tabs>
          <w:tab w:val="left" w:pos="567"/>
        </w:tabs>
        <w:spacing w:before="120" w:after="120"/>
        <w:ind w:left="567" w:hanging="567"/>
        <w:jc w:val="both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4.1.</w:t>
      </w:r>
      <w:r w:rsidR="008F59D2" w:rsidRPr="00123D53">
        <w:rPr>
          <w:rFonts w:ascii="Arial" w:hAnsi="Arial" w:cs="Arial"/>
          <w:sz w:val="22"/>
          <w:szCs w:val="22"/>
          <w:lang w:val="sr-Cyrl-RS"/>
        </w:rPr>
        <w:tab/>
      </w:r>
      <w:r w:rsidRPr="00123D53">
        <w:rPr>
          <w:rFonts w:ascii="Arial" w:hAnsi="Arial" w:cs="Arial"/>
          <w:sz w:val="22"/>
          <w:szCs w:val="22"/>
          <w:lang w:val="sr-Latn-CS"/>
        </w:rPr>
        <w:t>За учешће на аукцији могу да се пријаве лица</w:t>
      </w:r>
      <w:r w:rsidR="009A034F" w:rsidRPr="00123D53">
        <w:rPr>
          <w:rFonts w:ascii="Arial" w:hAnsi="Arial" w:cs="Arial"/>
          <w:sz w:val="22"/>
          <w:szCs w:val="22"/>
          <w:lang w:val="ru-RU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>кој</w:t>
      </w:r>
      <w:r w:rsidR="00430B6B">
        <w:rPr>
          <w:rFonts w:ascii="Arial" w:hAnsi="Arial" w:cs="Arial"/>
          <w:sz w:val="22"/>
          <w:szCs w:val="22"/>
          <w:lang w:val="ru-RU"/>
        </w:rPr>
        <w:t>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испуњавају захтеве наведене у </w:t>
      </w:r>
      <w:r w:rsidR="000E270D" w:rsidRPr="00123D53">
        <w:rPr>
          <w:rFonts w:ascii="Arial" w:hAnsi="Arial" w:cs="Arial"/>
          <w:sz w:val="22"/>
          <w:szCs w:val="22"/>
          <w:lang w:val="sr-Cyrl-RS"/>
        </w:rPr>
        <w:t>овом Позиву</w:t>
      </w:r>
      <w:r w:rsidR="00D13088" w:rsidRPr="00123D53">
        <w:rPr>
          <w:rFonts w:ascii="Arial" w:hAnsi="Arial" w:cs="Arial"/>
          <w:sz w:val="22"/>
          <w:szCs w:val="22"/>
          <w:lang w:val="sr-Latn-CS"/>
        </w:rPr>
        <w:t xml:space="preserve">, </w:t>
      </w:r>
      <w:r w:rsidR="00D13088" w:rsidRPr="00123D53">
        <w:rPr>
          <w:rFonts w:ascii="Arial" w:hAnsi="Arial" w:cs="Arial"/>
          <w:sz w:val="22"/>
          <w:szCs w:val="22"/>
          <w:lang w:val="sr-Cyrl-RS"/>
        </w:rPr>
        <w:t>те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који су благовремен</w:t>
      </w:r>
      <w:r w:rsidR="00D13088" w:rsidRPr="00123D53">
        <w:rPr>
          <w:rFonts w:ascii="Arial" w:hAnsi="Arial" w:cs="Arial"/>
          <w:sz w:val="22"/>
          <w:szCs w:val="22"/>
          <w:lang w:val="ru-RU"/>
        </w:rPr>
        <w:t>о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поднел</w:t>
      </w:r>
      <w:r w:rsidR="00D13088" w:rsidRPr="00123D53">
        <w:rPr>
          <w:rFonts w:ascii="Arial" w:hAnsi="Arial" w:cs="Arial"/>
          <w:sz w:val="22"/>
          <w:szCs w:val="22"/>
          <w:lang w:val="ru-RU"/>
        </w:rPr>
        <w:t>и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BE0EC1" w:rsidRPr="00123D53">
        <w:rPr>
          <w:rFonts w:ascii="Arial" w:hAnsi="Arial" w:cs="Arial"/>
          <w:sz w:val="22"/>
          <w:szCs w:val="22"/>
          <w:lang w:val="ru-RU"/>
        </w:rPr>
        <w:t>Пријаву</w:t>
      </w:r>
      <w:r w:rsidR="00605369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>и понуду цене за предмет аукције.</w:t>
      </w:r>
    </w:p>
    <w:p w14:paraId="0D371E53" w14:textId="5C6BC22A" w:rsidR="00CC0220" w:rsidRDefault="00567AB4" w:rsidP="00CE2EC2">
      <w:pPr>
        <w:tabs>
          <w:tab w:val="left" w:pos="567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4.2.</w:t>
      </w:r>
      <w:r w:rsidR="008F59D2" w:rsidRPr="00123D53">
        <w:rPr>
          <w:rFonts w:ascii="Arial" w:hAnsi="Arial" w:cs="Arial"/>
          <w:sz w:val="22"/>
          <w:szCs w:val="22"/>
          <w:lang w:val="sr-Cyrl-RS"/>
        </w:rPr>
        <w:tab/>
      </w:r>
      <w:r w:rsidRPr="00123D53">
        <w:rPr>
          <w:rFonts w:ascii="Arial" w:hAnsi="Arial" w:cs="Arial"/>
          <w:sz w:val="22"/>
          <w:szCs w:val="22"/>
          <w:lang w:val="sr-Latn-CS"/>
        </w:rPr>
        <w:t>Организатор аукције ће одбити</w:t>
      </w:r>
      <w:r w:rsidR="00C136A9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BE0EC1" w:rsidRPr="00123D53">
        <w:rPr>
          <w:rFonts w:ascii="Arial" w:hAnsi="Arial" w:cs="Arial"/>
          <w:sz w:val="22"/>
          <w:szCs w:val="22"/>
          <w:lang w:val="sr-Cyrl-RS"/>
        </w:rPr>
        <w:t xml:space="preserve">Пријаву </w:t>
      </w:r>
      <w:r w:rsidR="00851E5C" w:rsidRPr="00123D53">
        <w:rPr>
          <w:rFonts w:ascii="Arial" w:hAnsi="Arial" w:cs="Arial"/>
          <w:sz w:val="22"/>
          <w:szCs w:val="22"/>
          <w:lang w:val="sr-Cyrl-RS"/>
        </w:rPr>
        <w:t xml:space="preserve">Понуђача </w:t>
      </w:r>
      <w:r w:rsidRPr="00123D53">
        <w:rPr>
          <w:rFonts w:ascii="Arial" w:hAnsi="Arial" w:cs="Arial"/>
          <w:sz w:val="22"/>
          <w:szCs w:val="22"/>
          <w:lang w:val="sr-Latn-CS"/>
        </w:rPr>
        <w:t>у  случајевима из тачака од 4.</w:t>
      </w:r>
      <w:r w:rsidR="002B2BDA" w:rsidRPr="00123D53">
        <w:rPr>
          <w:rFonts w:ascii="Arial" w:hAnsi="Arial" w:cs="Arial"/>
          <w:sz w:val="22"/>
          <w:szCs w:val="22"/>
          <w:lang w:val="sr-Latn-CS"/>
        </w:rPr>
        <w:t>2</w:t>
      </w:r>
      <w:r w:rsidRPr="00123D53">
        <w:rPr>
          <w:rFonts w:ascii="Arial" w:hAnsi="Arial" w:cs="Arial"/>
          <w:sz w:val="22"/>
          <w:szCs w:val="22"/>
          <w:lang w:val="sr-Latn-CS"/>
        </w:rPr>
        <w:t>.1. до 4.</w:t>
      </w:r>
      <w:r w:rsidR="002B2BDA" w:rsidRPr="00123D53">
        <w:rPr>
          <w:rFonts w:ascii="Arial" w:hAnsi="Arial" w:cs="Arial"/>
          <w:sz w:val="22"/>
          <w:szCs w:val="22"/>
          <w:lang w:val="sr-Latn-CS"/>
        </w:rPr>
        <w:t>2</w:t>
      </w:r>
      <w:r w:rsidR="009E5A9F" w:rsidRPr="00123D53">
        <w:rPr>
          <w:rFonts w:ascii="Arial" w:hAnsi="Arial" w:cs="Arial"/>
          <w:sz w:val="22"/>
          <w:szCs w:val="22"/>
          <w:lang w:val="sr-Latn-CS"/>
        </w:rPr>
        <w:t>.</w:t>
      </w:r>
      <w:r w:rsidR="009E5A9F" w:rsidRPr="00123D53">
        <w:rPr>
          <w:rFonts w:ascii="Arial" w:hAnsi="Arial" w:cs="Arial"/>
          <w:sz w:val="22"/>
          <w:szCs w:val="22"/>
          <w:lang w:val="sr-Cyrl-RS"/>
        </w:rPr>
        <w:t>7</w:t>
      </w:r>
      <w:r w:rsidRPr="00123D53">
        <w:rPr>
          <w:rFonts w:ascii="Arial" w:hAnsi="Arial" w:cs="Arial"/>
          <w:sz w:val="22"/>
          <w:szCs w:val="22"/>
          <w:lang w:val="sr-Latn-CS"/>
        </w:rPr>
        <w:t>., а у случају из тачке 4.</w:t>
      </w:r>
      <w:r w:rsidR="002B2BDA" w:rsidRPr="00123D53">
        <w:rPr>
          <w:rFonts w:ascii="Arial" w:hAnsi="Arial" w:cs="Arial"/>
          <w:sz w:val="22"/>
          <w:szCs w:val="22"/>
          <w:lang w:val="sr-Latn-CS"/>
        </w:rPr>
        <w:t>2</w:t>
      </w:r>
      <w:r w:rsidR="009E5A9F" w:rsidRPr="00123D53">
        <w:rPr>
          <w:rFonts w:ascii="Arial" w:hAnsi="Arial" w:cs="Arial"/>
          <w:sz w:val="22"/>
          <w:szCs w:val="22"/>
          <w:lang w:val="sr-Latn-CS"/>
        </w:rPr>
        <w:t>.</w:t>
      </w:r>
      <w:r w:rsidR="009E5A9F" w:rsidRPr="00123D53">
        <w:rPr>
          <w:rFonts w:ascii="Arial" w:hAnsi="Arial" w:cs="Arial"/>
          <w:sz w:val="22"/>
          <w:szCs w:val="22"/>
          <w:lang w:val="sr-Cyrl-RS"/>
        </w:rPr>
        <w:t>8</w:t>
      </w:r>
      <w:r w:rsidRPr="00123D53">
        <w:rPr>
          <w:rFonts w:ascii="Arial" w:hAnsi="Arial" w:cs="Arial"/>
          <w:sz w:val="22"/>
          <w:szCs w:val="22"/>
          <w:lang w:val="sr-Latn-CS"/>
        </w:rPr>
        <w:t>. ће одбацити</w:t>
      </w:r>
      <w:r w:rsidR="00D61305" w:rsidRPr="00123D53">
        <w:rPr>
          <w:rFonts w:ascii="Arial" w:hAnsi="Arial" w:cs="Arial"/>
          <w:sz w:val="22"/>
          <w:szCs w:val="22"/>
          <w:lang w:val="ru-RU"/>
        </w:rPr>
        <w:t xml:space="preserve"> Пријаву</w:t>
      </w:r>
      <w:r w:rsidRPr="00123D53">
        <w:rPr>
          <w:rFonts w:ascii="Arial" w:hAnsi="Arial" w:cs="Arial"/>
          <w:sz w:val="22"/>
          <w:szCs w:val="22"/>
          <w:lang w:val="ru-RU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>као неблаговремен</w:t>
      </w:r>
      <w:r w:rsidR="00D61305" w:rsidRPr="00123D53">
        <w:rPr>
          <w:rFonts w:ascii="Arial" w:hAnsi="Arial" w:cs="Arial"/>
          <w:sz w:val="22"/>
          <w:szCs w:val="22"/>
          <w:lang w:val="sr-Cyrl-RS"/>
        </w:rPr>
        <w:t>у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и вратиће</w:t>
      </w:r>
      <w:r w:rsidRPr="00123D53">
        <w:rPr>
          <w:rFonts w:ascii="Arial" w:hAnsi="Arial" w:cs="Arial"/>
          <w:sz w:val="22"/>
          <w:szCs w:val="22"/>
          <w:lang w:val="ru-RU"/>
        </w:rPr>
        <w:t xml:space="preserve"> </w:t>
      </w:r>
      <w:r w:rsidR="00D61305" w:rsidRPr="00123D53">
        <w:rPr>
          <w:rFonts w:ascii="Arial" w:hAnsi="Arial" w:cs="Arial"/>
          <w:sz w:val="22"/>
          <w:szCs w:val="22"/>
          <w:lang w:val="ru-RU"/>
        </w:rPr>
        <w:t xml:space="preserve">је </w:t>
      </w:r>
      <w:r w:rsidRPr="00123D53">
        <w:rPr>
          <w:rFonts w:ascii="Arial" w:hAnsi="Arial" w:cs="Arial"/>
          <w:sz w:val="22"/>
          <w:szCs w:val="22"/>
          <w:lang w:val="sr-Latn-CS"/>
        </w:rPr>
        <w:t>неотворен</w:t>
      </w:r>
      <w:r w:rsidR="00D61305" w:rsidRPr="00123D53">
        <w:rPr>
          <w:rFonts w:ascii="Arial" w:hAnsi="Arial" w:cs="Arial"/>
          <w:sz w:val="22"/>
          <w:szCs w:val="22"/>
          <w:lang w:val="sr-Cyrl-RS"/>
        </w:rPr>
        <w:t>у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61680" w:rsidRPr="00123D53">
        <w:rPr>
          <w:rFonts w:ascii="Arial" w:hAnsi="Arial" w:cs="Arial"/>
          <w:sz w:val="22"/>
          <w:szCs w:val="22"/>
          <w:lang w:val="sr-Cyrl-RS"/>
        </w:rPr>
        <w:t>Понуђачу</w:t>
      </w:r>
      <w:r w:rsidRPr="00123D53">
        <w:rPr>
          <w:rFonts w:ascii="Arial" w:hAnsi="Arial" w:cs="Arial"/>
          <w:sz w:val="22"/>
          <w:szCs w:val="22"/>
          <w:lang w:val="sr-Latn-CS"/>
        </w:rPr>
        <w:t>, односно:</w:t>
      </w:r>
    </w:p>
    <w:p w14:paraId="2D049DFA" w14:textId="77777777" w:rsidR="008D01BD" w:rsidRPr="00123D53" w:rsidRDefault="008D01BD" w:rsidP="00CE2EC2">
      <w:pPr>
        <w:tabs>
          <w:tab w:val="left" w:pos="567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9"/>
        <w:gridCol w:w="9308"/>
      </w:tblGrid>
      <w:tr w:rsidR="00A93D86" w:rsidRPr="00F71146" w14:paraId="167F39AA" w14:textId="77777777" w:rsidTr="0001119C">
        <w:trPr>
          <w:cantSplit/>
        </w:trPr>
        <w:tc>
          <w:tcPr>
            <w:tcW w:w="1069" w:type="dxa"/>
          </w:tcPr>
          <w:p w14:paraId="33DEC71A" w14:textId="1C3468BE" w:rsidR="00567AB4" w:rsidRPr="00123D53" w:rsidRDefault="00567AB4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lastRenderedPageBreak/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.1.</w:t>
            </w:r>
          </w:p>
        </w:tc>
        <w:tc>
          <w:tcPr>
            <w:tcW w:w="9308" w:type="dxa"/>
          </w:tcPr>
          <w:p w14:paraId="0488FDDA" w14:textId="7368266F" w:rsidR="00567AB4" w:rsidRPr="00123D53" w:rsidRDefault="00567AB4" w:rsidP="008B6322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>Достављен је непотпун пакет докумената, наведен у</w:t>
            </w:r>
            <w:r w:rsidR="00DA1A7A"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DA1A7A" w:rsidRPr="00123D53">
              <w:rPr>
                <w:rFonts w:ascii="Arial" w:hAnsi="Arial" w:cs="Arial"/>
                <w:sz w:val="22"/>
                <w:szCs w:val="22"/>
                <w:lang w:val="sr-Cyrl-RS"/>
              </w:rPr>
              <w:t>овом Позиву.</w:t>
            </w:r>
            <w:r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</w:p>
        </w:tc>
      </w:tr>
      <w:tr w:rsidR="00A93D86" w:rsidRPr="00F71146" w14:paraId="70AD6C0A" w14:textId="77777777" w:rsidTr="0001119C">
        <w:trPr>
          <w:cantSplit/>
        </w:trPr>
        <w:tc>
          <w:tcPr>
            <w:tcW w:w="1069" w:type="dxa"/>
          </w:tcPr>
          <w:p w14:paraId="29D3DB58" w14:textId="666C0D12" w:rsidR="00567AB4" w:rsidRPr="00123D53" w:rsidRDefault="00567AB4" w:rsidP="00CE2EC2">
            <w:pPr>
              <w:pStyle w:val="BodyText"/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Cs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.2.</w:t>
            </w:r>
          </w:p>
        </w:tc>
        <w:tc>
          <w:tcPr>
            <w:tcW w:w="9308" w:type="dxa"/>
          </w:tcPr>
          <w:p w14:paraId="3F92755E" w14:textId="6AA45761" w:rsidR="00567AB4" w:rsidRPr="00123D53" w:rsidRDefault="00567AB4" w:rsidP="008B6322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Документа која је доставио </w:t>
            </w:r>
            <w:r w:rsidR="000B7CB6" w:rsidRPr="00123D53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Понуђач </w:t>
            </w:r>
            <w:r w:rsidRPr="00123D53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>нису уредно састављена, или начин на који су састављена не одговара захтевима законодавства Републике Србије</w:t>
            </w:r>
            <w:r w:rsidR="00F12640" w:rsidRPr="00123D53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 </w:t>
            </w:r>
            <w:r w:rsidRPr="00123D53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и </w:t>
            </w:r>
            <w:r w:rsidR="00BE0EC1" w:rsidRPr="00123D53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захтевима </w:t>
            </w:r>
            <w:r w:rsidR="00D13AA6" w:rsidRPr="00123D53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из </w:t>
            </w:r>
            <w:r w:rsidR="00DA1A7A" w:rsidRPr="00123D53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овог Позива. </w:t>
            </w:r>
          </w:p>
        </w:tc>
      </w:tr>
      <w:tr w:rsidR="00A93D86" w:rsidRPr="00F71146" w14:paraId="2CB06B29" w14:textId="77777777" w:rsidTr="0001119C">
        <w:trPr>
          <w:cantSplit/>
        </w:trPr>
        <w:tc>
          <w:tcPr>
            <w:tcW w:w="1069" w:type="dxa"/>
          </w:tcPr>
          <w:p w14:paraId="4816B41E" w14:textId="5B5CAEAA" w:rsidR="00567AB4" w:rsidRPr="00123D53" w:rsidRDefault="00567AB4" w:rsidP="00702131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.3.</w:t>
            </w:r>
          </w:p>
        </w:tc>
        <w:tc>
          <w:tcPr>
            <w:tcW w:w="9308" w:type="dxa"/>
          </w:tcPr>
          <w:p w14:paraId="2A08BFBC" w14:textId="3DB90F9C" w:rsidR="00567AB4" w:rsidRPr="00123D53" w:rsidRDefault="00BE0EC1">
            <w:pPr>
              <w:widowControl w:val="0"/>
              <w:autoSpaceDE w:val="0"/>
              <w:autoSpaceDN w:val="0"/>
              <w:adjustRightInd w:val="0"/>
              <w:spacing w:beforeLines="20" w:before="48" w:after="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Пријаву </w:t>
            </w:r>
            <w:r w:rsidR="00567AB4"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и документа је поднело лице које заступник </w:t>
            </w:r>
            <w:r w:rsidR="00712B25" w:rsidRPr="00123D53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Понуђача </w:t>
            </w:r>
            <w:r w:rsidR="00F12640" w:rsidRPr="00123D53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567AB4" w:rsidRPr="00123D53">
              <w:rPr>
                <w:rFonts w:ascii="Arial" w:hAnsi="Arial" w:cs="Arial"/>
                <w:sz w:val="22"/>
                <w:szCs w:val="22"/>
                <w:lang w:val="sr-Latn-CS"/>
              </w:rPr>
              <w:t>није овластио за обављање тих послова;</w:t>
            </w:r>
          </w:p>
        </w:tc>
      </w:tr>
      <w:tr w:rsidR="00A93D86" w:rsidRPr="00F71146" w14:paraId="2CA816C3" w14:textId="77777777" w:rsidTr="0001119C">
        <w:trPr>
          <w:cantSplit/>
        </w:trPr>
        <w:tc>
          <w:tcPr>
            <w:tcW w:w="1069" w:type="dxa"/>
          </w:tcPr>
          <w:p w14:paraId="070BD1E6" w14:textId="52B6EB80" w:rsidR="00567AB4" w:rsidRPr="00123D53" w:rsidRDefault="00567AB4" w:rsidP="00F91045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.4.</w:t>
            </w:r>
          </w:p>
        </w:tc>
        <w:tc>
          <w:tcPr>
            <w:tcW w:w="9308" w:type="dxa"/>
          </w:tcPr>
          <w:p w14:paraId="6B801B66" w14:textId="65CBFDB1" w:rsidR="00567AB4" w:rsidRPr="00123D53" w:rsidRDefault="00567AB4" w:rsidP="008B6322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Поднета документа </w:t>
            </w:r>
            <w:r w:rsidR="002B2BDA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не гарантују могућност </w:t>
            </w:r>
            <w:r w:rsidR="00DA5E35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да </w:t>
            </w:r>
            <w:r w:rsidR="00031F85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Понуђач 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</w:t>
            </w:r>
            <w:r w:rsidR="00DA5E35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може да буде 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купац у складу са законодавством Републике Србије, као и у складу са </w:t>
            </w:r>
            <w:r w:rsidR="00DA1A7A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овим Позивом. </w:t>
            </w:r>
          </w:p>
        </w:tc>
      </w:tr>
      <w:tr w:rsidR="00A93D86" w:rsidRPr="00F71146" w14:paraId="4B1F6AB9" w14:textId="77777777" w:rsidTr="0001119C">
        <w:trPr>
          <w:cantSplit/>
        </w:trPr>
        <w:tc>
          <w:tcPr>
            <w:tcW w:w="1069" w:type="dxa"/>
          </w:tcPr>
          <w:p w14:paraId="477DF04F" w14:textId="439A7E88" w:rsidR="00567AB4" w:rsidRPr="00123D53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.5.</w:t>
            </w:r>
          </w:p>
        </w:tc>
        <w:tc>
          <w:tcPr>
            <w:tcW w:w="9308" w:type="dxa"/>
          </w:tcPr>
          <w:p w14:paraId="4578ECC0" w14:textId="1610FA75" w:rsidR="00567AB4" w:rsidRPr="00123D53" w:rsidRDefault="00567AB4" w:rsidP="008B6322">
            <w:pPr>
              <w:widowControl w:val="0"/>
              <w:shd w:val="clear" w:color="auto" w:fill="FFFFFF"/>
              <w:tabs>
                <w:tab w:val="left" w:pos="121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Ако понуда цене за предмет аукције </w:t>
            </w:r>
            <w:r w:rsidR="00543AB1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није 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достављена</w:t>
            </w:r>
            <w:r w:rsidR="00543AB1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на начин описан у тачки 3.1.1.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</w:t>
            </w:r>
          </w:p>
        </w:tc>
      </w:tr>
      <w:tr w:rsidR="00A93D86" w:rsidRPr="00F71146" w14:paraId="79044681" w14:textId="77777777" w:rsidTr="0001119C">
        <w:trPr>
          <w:cantSplit/>
        </w:trPr>
        <w:tc>
          <w:tcPr>
            <w:tcW w:w="1069" w:type="dxa"/>
          </w:tcPr>
          <w:p w14:paraId="0F4E2768" w14:textId="220FA022" w:rsidR="00567AB4" w:rsidRPr="00123D53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23D53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123D53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123D53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Pr="00123D53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9308" w:type="dxa"/>
          </w:tcPr>
          <w:p w14:paraId="444A7F59" w14:textId="6F872183" w:rsidR="00567AB4" w:rsidRPr="00123D53" w:rsidRDefault="00567AB4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Ако је </w:t>
            </w:r>
            <w:r w:rsidR="00F12640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о</w:t>
            </w:r>
            <w:r w:rsidR="00F12640"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рганизатор 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аукције – на основу увида у податке из јавних регистара, евиденција, или провером код </w:t>
            </w:r>
            <w:r w:rsidR="000D00DD" w:rsidRPr="00123D53">
              <w:rPr>
                <w:rFonts w:ascii="Arial" w:hAnsi="Arial" w:cs="Arial"/>
                <w:spacing w:val="-3"/>
                <w:sz w:val="22"/>
                <w:szCs w:val="22"/>
                <w:lang w:val="ru-RU"/>
              </w:rPr>
              <w:t>надлежних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органа – установио да је </w:t>
            </w:r>
            <w:r w:rsidR="00031F85" w:rsidRPr="00123D53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Понуђач </w:t>
            </w:r>
            <w:r w:rsidRPr="00123D53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доставио несумњиво лажне, нетачне податке и документа;</w:t>
            </w:r>
          </w:p>
        </w:tc>
      </w:tr>
      <w:tr w:rsidR="00A93D86" w:rsidRPr="00F71146" w14:paraId="04232911" w14:textId="77777777" w:rsidTr="0001119C">
        <w:trPr>
          <w:cantSplit/>
        </w:trPr>
        <w:tc>
          <w:tcPr>
            <w:tcW w:w="1069" w:type="dxa"/>
          </w:tcPr>
          <w:p w14:paraId="3411C683" w14:textId="311CFC1B" w:rsidR="00380CCB" w:rsidRPr="00A93D86" w:rsidRDefault="002B2BDA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3D86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4.2</w:t>
            </w:r>
            <w:r w:rsidR="00380CCB" w:rsidRPr="00A93D86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.7.</w:t>
            </w:r>
          </w:p>
        </w:tc>
        <w:tc>
          <w:tcPr>
            <w:tcW w:w="9308" w:type="dxa"/>
          </w:tcPr>
          <w:p w14:paraId="28F96EFA" w14:textId="6E80C601" w:rsidR="00380CCB" w:rsidRPr="00A13D8E" w:rsidRDefault="00380CCB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A13D8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Ако организатор аукције несумњиво и недвосмислено утврди да се</w:t>
            </w:r>
            <w:r w:rsidR="0059347D" w:rsidRPr="00A13D8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Пријавом</w:t>
            </w:r>
            <w:r w:rsidRPr="00A13D8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нарушава принцип слободне тржишне конкуренције или принцип стварног надметања за постизање највише цене.</w:t>
            </w:r>
          </w:p>
        </w:tc>
      </w:tr>
      <w:tr w:rsidR="00A93D86" w:rsidRPr="00F71146" w14:paraId="0C9CE4D0" w14:textId="77777777" w:rsidTr="0001119C">
        <w:trPr>
          <w:cantSplit/>
        </w:trPr>
        <w:tc>
          <w:tcPr>
            <w:tcW w:w="1069" w:type="dxa"/>
          </w:tcPr>
          <w:p w14:paraId="53EB2626" w14:textId="626D67F3" w:rsidR="00567AB4" w:rsidRPr="00A93D86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93D86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A93D86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A93D86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9E5A9F" w:rsidRPr="00A93D86"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  <w:r w:rsidRPr="00A93D8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308" w:type="dxa"/>
          </w:tcPr>
          <w:p w14:paraId="7F2369C0" w14:textId="158DC5BD" w:rsidR="00567AB4" w:rsidRPr="00A13D8E" w:rsidRDefault="00567AB4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A13D8E">
              <w:rPr>
                <w:rFonts w:ascii="Arial" w:hAnsi="Arial" w:cs="Arial"/>
                <w:sz w:val="22"/>
                <w:szCs w:val="22"/>
                <w:lang w:val="sr-Latn-CS"/>
              </w:rPr>
              <w:t xml:space="preserve">Документа која су потребна за учешће на аукцији нису достављена у року наведеном у </w:t>
            </w:r>
            <w:r w:rsidR="0059347D" w:rsidRPr="00A13D8E">
              <w:rPr>
                <w:rFonts w:ascii="Arial" w:hAnsi="Arial" w:cs="Arial"/>
                <w:sz w:val="22"/>
                <w:szCs w:val="22"/>
                <w:lang w:val="sr-Cyrl-RS"/>
              </w:rPr>
              <w:t>Позиву</w:t>
            </w:r>
            <w:r w:rsidRPr="00A13D8E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</w:p>
        </w:tc>
      </w:tr>
    </w:tbl>
    <w:p w14:paraId="1F946CF2" w14:textId="77777777" w:rsidR="0018583A" w:rsidRPr="0018583A" w:rsidRDefault="0018583A" w:rsidP="0018583A">
      <w:pPr>
        <w:tabs>
          <w:tab w:val="left" w:pos="2410"/>
          <w:tab w:val="left" w:pos="2552"/>
        </w:tabs>
        <w:spacing w:before="240" w:after="120"/>
        <w:ind w:left="-29"/>
        <w:rPr>
          <w:rFonts w:ascii="Arial" w:hAnsi="Arial" w:cs="Arial"/>
          <w:b/>
          <w:sz w:val="22"/>
          <w:szCs w:val="22"/>
          <w:lang w:val="sr-Latn-CS"/>
        </w:rPr>
      </w:pPr>
    </w:p>
    <w:p w14:paraId="7A02AEFD" w14:textId="57F2FB02" w:rsidR="00567AB4" w:rsidRPr="00A93D86" w:rsidRDefault="00FA6AF7" w:rsidP="001A57E5">
      <w:pPr>
        <w:numPr>
          <w:ilvl w:val="0"/>
          <w:numId w:val="14"/>
        </w:numPr>
        <w:tabs>
          <w:tab w:val="left" w:pos="2410"/>
          <w:tab w:val="left" w:pos="2552"/>
        </w:tabs>
        <w:spacing w:before="240" w:after="120"/>
        <w:ind w:left="-454" w:firstLine="425"/>
        <w:rPr>
          <w:rFonts w:ascii="Arial" w:hAnsi="Arial" w:cs="Arial"/>
          <w:b/>
          <w:sz w:val="22"/>
          <w:szCs w:val="22"/>
          <w:lang w:val="sr-Latn-CS"/>
        </w:rPr>
      </w:pPr>
      <w:r w:rsidRPr="00A93D86">
        <w:rPr>
          <w:rFonts w:ascii="Arial" w:hAnsi="Arial" w:cs="Arial"/>
          <w:b/>
          <w:sz w:val="22"/>
          <w:szCs w:val="22"/>
          <w:lang w:val="sr-Cyrl-RS"/>
        </w:rPr>
        <w:t>П</w:t>
      </w:r>
      <w:r w:rsidRPr="00A93D86">
        <w:rPr>
          <w:rFonts w:ascii="Arial" w:hAnsi="Arial" w:cs="Arial"/>
          <w:b/>
          <w:sz w:val="22"/>
          <w:szCs w:val="22"/>
          <w:lang w:val="sr-Latn-CS"/>
        </w:rPr>
        <w:t>оступак одржавања аукције</w:t>
      </w:r>
    </w:p>
    <w:p w14:paraId="2F6A1952" w14:textId="7601CC48" w:rsidR="00477A8D" w:rsidRPr="00123D53" w:rsidRDefault="00567AB4" w:rsidP="00477A8D">
      <w:pPr>
        <w:pStyle w:val="rvps31451"/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eastAsia="en-US"/>
        </w:rPr>
      </w:pPr>
      <w:r w:rsidRPr="009301D7">
        <w:rPr>
          <w:rFonts w:ascii="Arial" w:hAnsi="Arial" w:cs="Arial"/>
          <w:color w:val="auto"/>
          <w:sz w:val="22"/>
          <w:szCs w:val="22"/>
          <w:lang w:val="sr-Latn-CS"/>
        </w:rPr>
        <w:t>5.1.</w:t>
      </w:r>
      <w:r w:rsidR="00FA6AF7" w:rsidRPr="009301D7">
        <w:rPr>
          <w:rFonts w:ascii="Arial" w:hAnsi="Arial" w:cs="Arial"/>
          <w:color w:val="auto"/>
          <w:sz w:val="22"/>
          <w:szCs w:val="22"/>
          <w:lang w:val="sr-Cyrl-RS"/>
        </w:rPr>
        <w:tab/>
      </w:r>
      <w:r w:rsidR="00477A8D" w:rsidRPr="009301D7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Након отварања благовремено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пристиглих понуда биће спроведен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један од три могућа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поступка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изјашњавања о коначној понуди</w:t>
      </w:r>
      <w:r w:rsidR="0077404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Понуђача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="00D13AA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у зависности од одлуке А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укцијске комисије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:</w:t>
      </w:r>
    </w:p>
    <w:p w14:paraId="145A37CF" w14:textId="3E06EC34" w:rsidR="00477A8D" w:rsidRPr="00123D53" w:rsidRDefault="00477A8D" w:rsidP="00477A8D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</w:pP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>-</w:t>
      </w:r>
      <w:r w:rsidRPr="00123D53">
        <w:rPr>
          <w:rStyle w:val="rvts314518"/>
          <w:rFonts w:ascii="Arial" w:hAnsi="Arial" w:cs="Arial"/>
          <w:color w:val="auto"/>
          <w:sz w:val="22"/>
          <w:szCs w:val="22"/>
        </w:rPr>
        <w:t xml:space="preserve"> појединачно и одвојено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пис</w:t>
      </w:r>
      <w:r w:rsidR="002B2BD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ано</w:t>
      </w:r>
      <w:r w:rsidRPr="00123D53">
        <w:rPr>
          <w:rStyle w:val="rvts314518"/>
          <w:rFonts w:ascii="Arial" w:hAnsi="Arial" w:cs="Arial"/>
          <w:color w:val="auto"/>
          <w:sz w:val="22"/>
          <w:szCs w:val="22"/>
        </w:rPr>
        <w:t xml:space="preserve"> изјашњавање 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присутних </w:t>
      </w:r>
      <w:r w:rsidR="0077404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Pr="00123D53">
        <w:rPr>
          <w:rStyle w:val="rvts314518"/>
          <w:rFonts w:ascii="Arial" w:hAnsi="Arial" w:cs="Arial"/>
          <w:color w:val="auto"/>
          <w:sz w:val="22"/>
          <w:szCs w:val="22"/>
        </w:rPr>
        <w:t>о коначној понуди цене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>;</w:t>
      </w:r>
    </w:p>
    <w:p w14:paraId="641BAB95" w14:textId="79FD5F90" w:rsidR="00477A8D" w:rsidRPr="00123D53" w:rsidRDefault="00477A8D" w:rsidP="00477A8D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 xml:space="preserve">- </w:t>
      </w:r>
      <w:r w:rsidR="002B2BD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истовремено писано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изјашњавање свих присутних </w:t>
      </w:r>
      <w:r w:rsidR="0077404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тако да међусобно не виде понуде, или</w:t>
      </w:r>
    </w:p>
    <w:p w14:paraId="1492537D" w14:textId="5F3C023F" w:rsidR="00477A8D" w:rsidRPr="00123D53" w:rsidRDefault="00477A8D" w:rsidP="00477A8D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- усмено надметање </w:t>
      </w:r>
      <w:r w:rsidR="0077404A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тако што ће се </w:t>
      </w:r>
      <w:r w:rsidR="00D13AA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у </w:t>
      </w:r>
      <w:r w:rsidR="004A1BD4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пословну просторију Друштва у </w:t>
      </w:r>
      <w:r w:rsidR="00D13AA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којој се одржава седница А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укцијске комисије позвати сви</w:t>
      </w:r>
      <w:r w:rsidR="00326BF8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Понуђачи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.</w:t>
      </w:r>
    </w:p>
    <w:p w14:paraId="4C99AC84" w14:textId="5572E71C" w:rsidR="00477A8D" w:rsidRPr="00123D53" w:rsidRDefault="00FA0376" w:rsidP="00477A8D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</w:t>
      </w:r>
      <w:r w:rsidR="00EF178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исане понуде, достављене у складу са тачком 3.1.1. алинеја 2 овог </w:t>
      </w:r>
      <w:r w:rsidR="000D53E2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</w:t>
      </w:r>
      <w:r w:rsidR="00EF178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озива</w:t>
      </w:r>
      <w:r w:rsidR="000D53E2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,</w:t>
      </w:r>
      <w:r w:rsidR="00EF178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="00326BF8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="000D53E2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који нису учествовали у поступку изјашњавања о коначној понуди цене 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биће узете као њихове коначне понуде. </w:t>
      </w:r>
    </w:p>
    <w:p w14:paraId="3E7C1015" w14:textId="7FFEE717" w:rsidR="00477A8D" w:rsidRPr="00123D53" w:rsidRDefault="00477A8D" w:rsidP="00477A8D">
      <w:pPr>
        <w:pStyle w:val="rvps31451"/>
        <w:numPr>
          <w:ilvl w:val="1"/>
          <w:numId w:val="14"/>
        </w:numPr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proofErr w:type="gramStart"/>
      <w:r w:rsidRPr="00123D53">
        <w:rPr>
          <w:rFonts w:ascii="Arial" w:hAnsi="Arial" w:cs="Arial"/>
          <w:color w:val="auto"/>
          <w:sz w:val="22"/>
          <w:szCs w:val="22"/>
        </w:rPr>
        <w:t>У</w:t>
      </w:r>
      <w:r w:rsidR="00ED3C24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color w:val="auto"/>
          <w:sz w:val="22"/>
          <w:szCs w:val="22"/>
        </w:rPr>
        <w:t>поступку</w:t>
      </w:r>
      <w:proofErr w:type="gramEnd"/>
      <w:r w:rsidRPr="00123D53">
        <w:rPr>
          <w:rFonts w:ascii="Arial" w:hAnsi="Arial" w:cs="Arial"/>
          <w:color w:val="auto"/>
          <w:sz w:val="22"/>
          <w:szCs w:val="22"/>
        </w:rPr>
        <w:t xml:space="preserve"> аукције, односно у поступку изјашњавања о коначној понуди цене за предмет аукције могу учествовати лица 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која су стекла право </w:t>
      </w:r>
      <w:r w:rsidR="0059347D" w:rsidRPr="00123D53">
        <w:rPr>
          <w:rFonts w:ascii="Arial" w:hAnsi="Arial" w:cs="Arial"/>
          <w:color w:val="auto"/>
          <w:sz w:val="22"/>
          <w:szCs w:val="22"/>
          <w:lang w:val="sr-Cyrl-RS"/>
        </w:rPr>
        <w:t>на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 учешће, а </w:t>
      </w:r>
      <w:r w:rsidRPr="00123D53">
        <w:rPr>
          <w:rFonts w:ascii="Arial" w:hAnsi="Arial" w:cs="Arial"/>
          <w:color w:val="auto"/>
          <w:sz w:val="22"/>
          <w:szCs w:val="22"/>
        </w:rPr>
        <w:t>која су у складу са оснивачким документима овлашћена за заст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>у</w:t>
      </w:r>
      <w:r w:rsidRPr="00123D53">
        <w:rPr>
          <w:rFonts w:ascii="Arial" w:hAnsi="Arial" w:cs="Arial"/>
          <w:color w:val="auto"/>
          <w:sz w:val="22"/>
          <w:szCs w:val="22"/>
        </w:rPr>
        <w:t xml:space="preserve">пање </w:t>
      </w:r>
      <w:r w:rsidR="00326BF8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>и</w:t>
      </w:r>
      <w:r w:rsidR="0059347D" w:rsidRPr="00123D53">
        <w:rPr>
          <w:rFonts w:ascii="Arial" w:hAnsi="Arial" w:cs="Arial"/>
          <w:color w:val="auto"/>
          <w:sz w:val="22"/>
          <w:szCs w:val="22"/>
          <w:lang w:val="sr-Cyrl-RS"/>
        </w:rPr>
        <w:t>ли</w:t>
      </w:r>
      <w:r w:rsidRPr="00123D53">
        <w:rPr>
          <w:rFonts w:ascii="Arial" w:hAnsi="Arial" w:cs="Arial"/>
          <w:color w:val="auto"/>
          <w:sz w:val="22"/>
          <w:szCs w:val="22"/>
        </w:rPr>
        <w:t xml:space="preserve"> лица </w:t>
      </w:r>
      <w:r w:rsidR="0059347D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која су посебним пуномоћјем </w:t>
      </w:r>
      <w:r w:rsidRPr="00123D53">
        <w:rPr>
          <w:rFonts w:ascii="Arial" w:hAnsi="Arial" w:cs="Arial"/>
          <w:color w:val="auto"/>
          <w:sz w:val="22"/>
          <w:szCs w:val="22"/>
        </w:rPr>
        <w:t>овлашћена за учешће у поступку аукције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>.</w:t>
      </w:r>
      <w:r w:rsidRPr="00123D53">
        <w:rPr>
          <w:color w:val="auto"/>
        </w:rPr>
        <w:t xml:space="preserve"> </w:t>
      </w:r>
    </w:p>
    <w:p w14:paraId="64661E44" w14:textId="11CA1193" w:rsidR="00477A8D" w:rsidRPr="00123D53" w:rsidRDefault="00477A8D" w:rsidP="00477A8D">
      <w:pPr>
        <w:pStyle w:val="rvps31451"/>
        <w:numPr>
          <w:ilvl w:val="1"/>
          <w:numId w:val="14"/>
        </w:numPr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val="sr-Cyrl-RS" w:eastAsia="en-US"/>
        </w:rPr>
      </w:pPr>
      <w:r w:rsidRPr="00123D53">
        <w:rPr>
          <w:rFonts w:ascii="Arial" w:hAnsi="Arial" w:cs="Arial"/>
          <w:color w:val="auto"/>
          <w:sz w:val="22"/>
          <w:szCs w:val="22"/>
        </w:rPr>
        <w:t xml:space="preserve">Усмено надметање траје све док један од </w:t>
      </w:r>
      <w:r w:rsidR="00326BF8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Понуђача </w:t>
      </w:r>
      <w:r w:rsidRPr="00123D53">
        <w:rPr>
          <w:rFonts w:ascii="Arial" w:hAnsi="Arial" w:cs="Arial"/>
          <w:color w:val="auto"/>
          <w:sz w:val="22"/>
          <w:szCs w:val="22"/>
        </w:rPr>
        <w:t>не понуди највишу цену за предмет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>ни лот</w:t>
      </w:r>
      <w:r w:rsidRPr="00123D53">
        <w:rPr>
          <w:rFonts w:ascii="Arial" w:hAnsi="Arial" w:cs="Arial"/>
          <w:color w:val="auto"/>
          <w:sz w:val="22"/>
          <w:szCs w:val="22"/>
        </w:rPr>
        <w:t xml:space="preserve"> аукције, односно други </w:t>
      </w:r>
      <w:r w:rsidR="00326BF8" w:rsidRPr="00123D53">
        <w:rPr>
          <w:rFonts w:ascii="Arial" w:hAnsi="Arial" w:cs="Arial"/>
          <w:color w:val="auto"/>
          <w:sz w:val="22"/>
          <w:szCs w:val="22"/>
          <w:lang w:val="sr-Cyrl-RS"/>
        </w:rPr>
        <w:t>Понуђачи</w:t>
      </w:r>
      <w:r w:rsidRPr="00123D53">
        <w:rPr>
          <w:rFonts w:ascii="Arial" w:hAnsi="Arial" w:cs="Arial"/>
          <w:color w:val="auto"/>
          <w:sz w:val="22"/>
          <w:szCs w:val="22"/>
        </w:rPr>
        <w:t xml:space="preserve"> одустану</w:t>
      </w:r>
      <w:r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 од нуђења више цене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. </w:t>
      </w:r>
      <w:r w:rsidR="00326BF8" w:rsidRPr="00123D53">
        <w:rPr>
          <w:rFonts w:ascii="Arial" w:hAnsi="Arial" w:cs="Arial"/>
          <w:color w:val="auto"/>
          <w:sz w:val="22"/>
          <w:szCs w:val="22"/>
          <w:lang w:val="sr-Cyrl-RS"/>
        </w:rPr>
        <w:t>Понуђачи</w:t>
      </w:r>
      <w:r w:rsidR="006613CC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 своје коначне понуде потврђују попуњавањем посебног обрасца понуде</w:t>
      </w:r>
      <w:r w:rsidR="007C6180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 (формулар бр.3)</w:t>
      </w:r>
      <w:r w:rsidR="006613CC" w:rsidRPr="00123D53">
        <w:rPr>
          <w:rFonts w:ascii="Arial" w:hAnsi="Arial" w:cs="Arial"/>
          <w:color w:val="auto"/>
          <w:sz w:val="22"/>
          <w:szCs w:val="22"/>
          <w:lang w:val="sr-Cyrl-RS"/>
        </w:rPr>
        <w:t>, изузев уколико не изјаве да остају при својој првобитној понуди.</w:t>
      </w:r>
    </w:p>
    <w:p w14:paraId="3CA41376" w14:textId="1786817D" w:rsidR="00477A8D" w:rsidRPr="00123D53" w:rsidRDefault="00326BF8" w:rsidP="003641F6">
      <w:pPr>
        <w:pStyle w:val="rvps31451"/>
        <w:numPr>
          <w:ilvl w:val="1"/>
          <w:numId w:val="14"/>
        </w:numPr>
        <w:tabs>
          <w:tab w:val="num" w:pos="1440"/>
        </w:tabs>
        <w:spacing w:before="120" w:after="120"/>
        <w:ind w:left="709" w:hanging="709"/>
        <w:rPr>
          <w:rFonts w:ascii="Arial" w:hAnsi="Arial" w:cs="Arial"/>
          <w:color w:val="auto"/>
          <w:sz w:val="22"/>
          <w:szCs w:val="22"/>
          <w:lang w:eastAsia="en-US"/>
        </w:rPr>
      </w:pP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Понуђачи</w:t>
      </w:r>
      <w:r w:rsidR="00477A8D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немају право да за предмет аукције понуде</w:t>
      </w:r>
      <w:r w:rsidR="00477A8D" w:rsidRPr="00123D53">
        <w:rPr>
          <w:rFonts w:ascii="Arial" w:hAnsi="Arial" w:cs="Arial"/>
          <w:color w:val="auto"/>
          <w:sz w:val="22"/>
          <w:szCs w:val="22"/>
          <w:lang w:val="sr-Latn-CS"/>
        </w:rPr>
        <w:t xml:space="preserve"> </w:t>
      </w:r>
      <w:r w:rsidR="00477A8D" w:rsidRPr="00123D53">
        <w:rPr>
          <w:rFonts w:ascii="Arial" w:hAnsi="Arial" w:cs="Arial"/>
          <w:color w:val="auto"/>
          <w:sz w:val="22"/>
          <w:szCs w:val="22"/>
          <w:lang w:val="sr-Cyrl-RS"/>
        </w:rPr>
        <w:t>цену</w:t>
      </w:r>
      <w:r w:rsidR="00477A8D" w:rsidRPr="00123D53">
        <w:rPr>
          <w:rFonts w:ascii="Arial" w:hAnsi="Arial" w:cs="Arial"/>
          <w:color w:val="auto"/>
          <w:sz w:val="22"/>
          <w:szCs w:val="22"/>
          <w:lang w:val="sr-Latn-CS"/>
        </w:rPr>
        <w:t xml:space="preserve"> нижу од почетне цене предмета аукције, која је утврђена у </w:t>
      </w:r>
      <w:r w:rsidR="00DA1A7A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овом </w:t>
      </w:r>
      <w:r w:rsidR="0059347D" w:rsidRPr="00123D53">
        <w:rPr>
          <w:rFonts w:ascii="Arial" w:hAnsi="Arial" w:cs="Arial"/>
          <w:color w:val="auto"/>
          <w:sz w:val="22"/>
          <w:szCs w:val="22"/>
          <w:lang w:val="sr-Cyrl-RS"/>
        </w:rPr>
        <w:t>Позиву</w:t>
      </w:r>
      <w:r w:rsidR="00477A8D" w:rsidRPr="00123D53">
        <w:rPr>
          <w:rFonts w:ascii="Arial" w:hAnsi="Arial" w:cs="Arial"/>
          <w:color w:val="auto"/>
          <w:sz w:val="22"/>
          <w:szCs w:val="22"/>
          <w:lang w:val="sr-Cyrl-RS"/>
        </w:rPr>
        <w:t>, као ни цену нижу од</w:t>
      </w:r>
      <w:r w:rsidR="003641F6" w:rsidRPr="00123D53">
        <w:rPr>
          <w:rStyle w:val="CommentReference"/>
          <w:rFonts w:ascii="Times New Roman" w:hAnsi="Times New Roman"/>
          <w:color w:val="auto"/>
          <w:lang w:val="sr-Cyrl-RS"/>
        </w:rPr>
        <w:t xml:space="preserve"> </w:t>
      </w:r>
      <w:r w:rsidR="003641F6" w:rsidRPr="00123D53">
        <w:rPr>
          <w:rFonts w:ascii="Arial" w:hAnsi="Arial" w:cs="Arial"/>
          <w:color w:val="auto"/>
          <w:sz w:val="22"/>
          <w:szCs w:val="22"/>
          <w:lang w:val="sr-Cyrl-RS"/>
        </w:rPr>
        <w:t>по</w:t>
      </w:r>
      <w:r w:rsidR="00477A8D" w:rsidRPr="00123D53">
        <w:rPr>
          <w:rFonts w:ascii="Arial" w:hAnsi="Arial" w:cs="Arial"/>
          <w:color w:val="auto"/>
          <w:sz w:val="22"/>
          <w:szCs w:val="22"/>
          <w:lang w:val="sr-Cyrl-RS"/>
        </w:rPr>
        <w:t xml:space="preserve">нуђене цене у писаној понуди. </w:t>
      </w:r>
    </w:p>
    <w:p w14:paraId="5DCF632D" w14:textId="295E3F6D" w:rsidR="009301D7" w:rsidRPr="00123D53" w:rsidRDefault="00477A8D" w:rsidP="00B54C4D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ind w:left="680" w:hanging="68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На основу резултата спроведеног поступка аукције, </w:t>
      </w:r>
      <w:r w:rsidR="00123D53" w:rsidRPr="00123D53">
        <w:rPr>
          <w:rFonts w:ascii="Arial" w:hAnsi="Arial" w:cs="Arial"/>
          <w:sz w:val="22"/>
          <w:szCs w:val="22"/>
          <w:lang w:val="sr-Cyrl-RS"/>
        </w:rPr>
        <w:t>О</w:t>
      </w:r>
      <w:r w:rsidRPr="00123D53">
        <w:rPr>
          <w:rFonts w:ascii="Arial" w:hAnsi="Arial" w:cs="Arial"/>
          <w:sz w:val="22"/>
          <w:szCs w:val="22"/>
          <w:lang w:val="sr-Latn-CS"/>
        </w:rPr>
        <w:t>рганизатор</w:t>
      </w:r>
      <w:r w:rsidR="00123D53" w:rsidRPr="00123D53">
        <w:rPr>
          <w:rFonts w:ascii="Arial" w:hAnsi="Arial" w:cs="Arial"/>
          <w:sz w:val="22"/>
          <w:szCs w:val="22"/>
          <w:lang w:val="sr-Cyrl-RS"/>
        </w:rPr>
        <w:t xml:space="preserve"> аукције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ће прогласити </w:t>
      </w:r>
      <w:r w:rsidR="00EF0E4F" w:rsidRPr="00123D53">
        <w:rPr>
          <w:rFonts w:ascii="Arial" w:hAnsi="Arial" w:cs="Arial"/>
          <w:sz w:val="22"/>
          <w:szCs w:val="22"/>
          <w:lang w:val="sr-Cyrl-RS"/>
        </w:rPr>
        <w:t>победника</w:t>
      </w:r>
      <w:r w:rsidR="00272188" w:rsidRPr="00123D53">
        <w:rPr>
          <w:rFonts w:ascii="Arial" w:hAnsi="Arial" w:cs="Arial"/>
          <w:sz w:val="22"/>
          <w:szCs w:val="22"/>
          <w:lang w:val="sr-Cyrl-RS"/>
        </w:rPr>
        <w:t xml:space="preserve"> аукције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који је понудио највишу цену за куповину предмета аукције. 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У случају двеју или више понуда једнаких по цени предмета </w:t>
      </w:r>
      <w:r w:rsidR="00506101" w:rsidRPr="00123D53">
        <w:rPr>
          <w:rFonts w:ascii="Arial" w:hAnsi="Arial" w:cs="Arial"/>
          <w:sz w:val="22"/>
          <w:szCs w:val="22"/>
        </w:rPr>
        <w:t>аукције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>, те уколико се не постигне већа цена</w:t>
      </w:r>
      <w:r w:rsidR="00506101" w:rsidRPr="00123D53">
        <w:rPr>
          <w:rFonts w:ascii="Arial" w:hAnsi="Arial" w:cs="Arial"/>
          <w:sz w:val="22"/>
          <w:szCs w:val="22"/>
        </w:rPr>
        <w:t xml:space="preserve"> након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спроведен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</w:rPr>
        <w:t>ог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поступ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</w:rPr>
        <w:t xml:space="preserve">ка изјашњавања 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присутних</w:t>
      </w:r>
      <w:r w:rsidR="00326BF8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Понуђача</w:t>
      </w:r>
      <w:r w:rsidR="00506101" w:rsidRPr="00123D53">
        <w:rPr>
          <w:rStyle w:val="rvts314518"/>
          <w:rFonts w:ascii="Arial" w:hAnsi="Arial" w:cs="Arial"/>
          <w:color w:val="auto"/>
          <w:sz w:val="22"/>
          <w:szCs w:val="22"/>
        </w:rPr>
        <w:t xml:space="preserve"> о коначној понуди цене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, за </w:t>
      </w:r>
      <w:r w:rsidR="00EF0E4F" w:rsidRPr="00123D53">
        <w:rPr>
          <w:rFonts w:ascii="Arial" w:hAnsi="Arial" w:cs="Arial"/>
          <w:sz w:val="22"/>
          <w:szCs w:val="22"/>
          <w:lang w:val="sr-Cyrl-RS"/>
        </w:rPr>
        <w:t>победника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272188" w:rsidRPr="00123D53">
        <w:rPr>
          <w:rFonts w:ascii="Arial" w:hAnsi="Arial" w:cs="Arial"/>
          <w:sz w:val="22"/>
          <w:szCs w:val="22"/>
          <w:lang w:val="sr-Cyrl-RS"/>
        </w:rPr>
        <w:t xml:space="preserve">аукције 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>ће бити проглашен онај</w:t>
      </w:r>
      <w:r w:rsidR="00326BF8" w:rsidRPr="00123D53">
        <w:rPr>
          <w:rFonts w:ascii="Arial" w:hAnsi="Arial" w:cs="Arial"/>
          <w:sz w:val="22"/>
          <w:szCs w:val="22"/>
          <w:lang w:val="sr-Cyrl-RS"/>
        </w:rPr>
        <w:t xml:space="preserve"> Понуђач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 чиј</w:t>
      </w:r>
      <w:r w:rsidR="00506101" w:rsidRPr="00123D53">
        <w:rPr>
          <w:rFonts w:ascii="Arial" w:hAnsi="Arial" w:cs="Arial"/>
          <w:sz w:val="22"/>
          <w:szCs w:val="22"/>
        </w:rPr>
        <w:t>а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 је </w:t>
      </w:r>
      <w:r w:rsidR="00506101" w:rsidRPr="00123D53">
        <w:rPr>
          <w:rFonts w:ascii="Arial" w:hAnsi="Arial" w:cs="Arial"/>
          <w:sz w:val="22"/>
          <w:szCs w:val="22"/>
        </w:rPr>
        <w:t>понуда са ценом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123D53">
        <w:rPr>
          <w:rFonts w:ascii="Arial" w:hAnsi="Arial" w:cs="Arial"/>
          <w:sz w:val="22"/>
          <w:szCs w:val="22"/>
        </w:rPr>
        <w:t>временски прва пристигла</w:t>
      </w:r>
      <w:r w:rsidR="00B25364">
        <w:rPr>
          <w:rFonts w:ascii="Arial" w:hAnsi="Arial" w:cs="Arial"/>
          <w:strike/>
          <w:sz w:val="22"/>
          <w:szCs w:val="22"/>
          <w:lang w:val="sr-Cyrl-RS"/>
        </w:rPr>
        <w:t>.</w:t>
      </w:r>
    </w:p>
    <w:p w14:paraId="376C2DBA" w14:textId="3B28FCD6" w:rsidR="00506101" w:rsidRPr="00506101" w:rsidRDefault="00326BF8" w:rsidP="002B2BDA">
      <w:pPr>
        <w:numPr>
          <w:ilvl w:val="1"/>
          <w:numId w:val="14"/>
        </w:numPr>
        <w:tabs>
          <w:tab w:val="left" w:pos="851"/>
        </w:tabs>
        <w:spacing w:before="120" w:after="120"/>
        <w:ind w:left="709" w:hanging="567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Cyrl-RS"/>
        </w:rPr>
        <w:lastRenderedPageBreak/>
        <w:t xml:space="preserve">Понуђачи </w:t>
      </w:r>
      <w:r w:rsidR="00506101" w:rsidRPr="00123D53">
        <w:rPr>
          <w:rFonts w:ascii="Arial" w:hAnsi="Arial" w:cs="Arial"/>
          <w:sz w:val="22"/>
          <w:szCs w:val="22"/>
          <w:lang w:val="sr-Latn-CS"/>
        </w:rPr>
        <w:t xml:space="preserve">ће бити обавештени </w:t>
      </w:r>
      <w:r w:rsidR="00506101" w:rsidRPr="009301D7">
        <w:rPr>
          <w:rFonts w:ascii="Arial" w:hAnsi="Arial" w:cs="Arial"/>
          <w:sz w:val="22"/>
          <w:szCs w:val="22"/>
          <w:lang w:val="sr-Latn-CS"/>
        </w:rPr>
        <w:t xml:space="preserve">о резултатима аукције </w:t>
      </w:r>
      <w:r w:rsidR="00506101" w:rsidRPr="009301D7">
        <w:rPr>
          <w:rFonts w:ascii="Arial" w:hAnsi="Arial" w:cs="Arial"/>
          <w:sz w:val="22"/>
          <w:szCs w:val="22"/>
          <w:lang w:val="sr-Cyrl-RS"/>
        </w:rPr>
        <w:t xml:space="preserve">благовремено, </w:t>
      </w:r>
      <w:r w:rsidR="00506101" w:rsidRPr="009301D7">
        <w:rPr>
          <w:rFonts w:ascii="Arial" w:hAnsi="Arial" w:cs="Arial"/>
          <w:sz w:val="22"/>
          <w:szCs w:val="22"/>
          <w:lang w:val="sr-Latn-CS"/>
        </w:rPr>
        <w:t xml:space="preserve">на </w:t>
      </w:r>
      <w:r w:rsidR="00506101" w:rsidRPr="009301D7">
        <w:rPr>
          <w:rFonts w:ascii="Arial" w:hAnsi="Arial" w:cs="Arial"/>
          <w:sz w:val="22"/>
          <w:szCs w:val="22"/>
          <w:lang w:val="sr-Cyrl-RS"/>
        </w:rPr>
        <w:t>интернет презентацији Организатора аукције</w:t>
      </w:r>
      <w:r w:rsidR="00A13D8E">
        <w:rPr>
          <w:rFonts w:ascii="Arial" w:hAnsi="Arial" w:cs="Arial"/>
          <w:sz w:val="22"/>
          <w:szCs w:val="22"/>
          <w:lang w:val="sr-Cyrl-RS"/>
        </w:rPr>
        <w:t xml:space="preserve"> </w:t>
      </w:r>
      <w:hyperlink r:id="rId29" w:history="1"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https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://www.</w:t>
        </w:r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tenderi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nis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rs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/A</w:t>
        </w:r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ukcije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.</w:t>
        </w:r>
        <w:r w:rsidR="00B25364">
          <w:rPr>
            <w:rStyle w:val="Hyperlink"/>
            <w:rFonts w:ascii="Arial" w:hAnsi="Arial" w:cs="Arial"/>
            <w:sz w:val="22"/>
            <w:szCs w:val="22"/>
            <w:lang w:val="sr-Latn-CS"/>
          </w:rPr>
          <w:t>asp</w:t>
        </w:r>
        <w:r w:rsidR="00A13D8E" w:rsidRPr="00A82D17">
          <w:rPr>
            <w:rStyle w:val="Hyperlink"/>
            <w:rFonts w:ascii="Arial" w:hAnsi="Arial" w:cs="Arial"/>
            <w:sz w:val="22"/>
            <w:szCs w:val="22"/>
            <w:lang w:val="sr-Latn-CS"/>
          </w:rPr>
          <w:t>x</w:t>
        </w:r>
      </w:hyperlink>
      <w:r w:rsidR="008B6322">
        <w:rPr>
          <w:rFonts w:ascii="Arial" w:hAnsi="Arial" w:cs="Arial"/>
          <w:sz w:val="22"/>
          <w:szCs w:val="22"/>
          <w:lang w:val="sr-Cyrl-RS"/>
        </w:rPr>
        <w:t>.</w:t>
      </w:r>
    </w:p>
    <w:p w14:paraId="6604CA0F" w14:textId="5C8AF814" w:rsidR="00477A8D" w:rsidRPr="00123D53" w:rsidRDefault="00477A8D" w:rsidP="002B2BDA">
      <w:pPr>
        <w:pStyle w:val="ListParagraph"/>
        <w:numPr>
          <w:ilvl w:val="1"/>
          <w:numId w:val="14"/>
        </w:numPr>
        <w:tabs>
          <w:tab w:val="left" w:pos="709"/>
        </w:tabs>
        <w:spacing w:before="120" w:after="120"/>
        <w:ind w:left="709" w:hanging="567"/>
        <w:jc w:val="both"/>
        <w:rPr>
          <w:rFonts w:ascii="Arial" w:hAnsi="Arial" w:cs="Arial"/>
          <w:sz w:val="22"/>
          <w:szCs w:val="22"/>
        </w:rPr>
      </w:pPr>
      <w:r w:rsidRPr="009301D7">
        <w:rPr>
          <w:rFonts w:ascii="Arial" w:hAnsi="Arial" w:cs="Arial"/>
          <w:sz w:val="22"/>
          <w:szCs w:val="22"/>
          <w:lang w:val="sr-Latn-CS"/>
        </w:rPr>
        <w:t xml:space="preserve">У складу са овом </w:t>
      </w:r>
      <w:r w:rsidRPr="009301D7">
        <w:rPr>
          <w:rFonts w:ascii="Arial" w:hAnsi="Arial" w:cs="Arial"/>
          <w:sz w:val="22"/>
          <w:szCs w:val="22"/>
        </w:rPr>
        <w:t>А</w:t>
      </w:r>
      <w:r w:rsidRPr="009301D7">
        <w:rPr>
          <w:rFonts w:ascii="Arial" w:hAnsi="Arial" w:cs="Arial"/>
          <w:sz w:val="22"/>
          <w:szCs w:val="22"/>
          <w:lang w:val="sr-Latn-CS"/>
        </w:rPr>
        <w:t xml:space="preserve">укцијском документацијом и позитивно правним прописима Републике Србије, на основу резултата аукције, са </w:t>
      </w:r>
      <w:r w:rsidR="00371532">
        <w:rPr>
          <w:rFonts w:ascii="Arial" w:hAnsi="Arial" w:cs="Arial"/>
          <w:sz w:val="22"/>
          <w:szCs w:val="22"/>
          <w:lang w:val="sr-Cyrl-RS"/>
        </w:rPr>
        <w:t>победником аукције</w:t>
      </w:r>
      <w:r w:rsidRPr="009301D7">
        <w:rPr>
          <w:rFonts w:ascii="Arial" w:hAnsi="Arial" w:cs="Arial"/>
          <w:sz w:val="22"/>
          <w:szCs w:val="22"/>
          <w:lang w:val="sr-Latn-CS"/>
        </w:rPr>
        <w:t xml:space="preserve"> ће бити закључен уговор о </w:t>
      </w:r>
      <w:r w:rsidRPr="009301D7">
        <w:rPr>
          <w:rFonts w:ascii="Arial" w:hAnsi="Arial" w:cs="Arial"/>
          <w:sz w:val="22"/>
          <w:szCs w:val="22"/>
        </w:rPr>
        <w:t>купопродаји</w:t>
      </w:r>
      <w:r w:rsidR="00BA326B" w:rsidRPr="00166840">
        <w:rPr>
          <w:rFonts w:ascii="Arial" w:hAnsi="Arial" w:cs="Arial"/>
          <w:i/>
          <w:sz w:val="20"/>
          <w:szCs w:val="22"/>
          <w:lang w:val="sr-Latn-CS"/>
        </w:rPr>
        <w:t xml:space="preserve"> </w:t>
      </w:r>
      <w:r w:rsidR="00506101" w:rsidRPr="00166840">
        <w:rPr>
          <w:rFonts w:ascii="Arial" w:hAnsi="Arial" w:cs="Arial"/>
          <w:i/>
          <w:sz w:val="22"/>
          <w:szCs w:val="22"/>
          <w:lang w:val="sr-Latn-CS"/>
        </w:rPr>
        <w:t xml:space="preserve">у </w:t>
      </w:r>
      <w:r w:rsidR="00506101" w:rsidRPr="009301D7">
        <w:rPr>
          <w:rFonts w:ascii="Arial" w:hAnsi="Arial" w:cs="Arial"/>
          <w:sz w:val="22"/>
          <w:szCs w:val="22"/>
          <w:lang w:val="sr-Latn-CS"/>
        </w:rPr>
        <w:t xml:space="preserve">року од </w:t>
      </w:r>
      <w:r w:rsidR="00506101" w:rsidRPr="009301D7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10</w:t>
      </w:r>
      <w:r w:rsidR="00506101" w:rsidRPr="009301D7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радних дана од дана</w:t>
      </w:r>
      <w:r w:rsidR="007F0226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="007F0226" w:rsidRPr="008A432F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проглашењ</w:t>
      </w:r>
      <w:r w:rsidR="007F0226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а победника</w:t>
      </w:r>
      <w:r w:rsidR="00272188"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аукције</w:t>
      </w:r>
      <w:r w:rsidRPr="00123D53">
        <w:rPr>
          <w:rFonts w:ascii="Arial" w:hAnsi="Arial" w:cs="Arial"/>
          <w:sz w:val="22"/>
          <w:szCs w:val="22"/>
          <w:lang w:val="sr-Latn-CS"/>
        </w:rPr>
        <w:t>.</w:t>
      </w:r>
    </w:p>
    <w:p w14:paraId="3A4468AF" w14:textId="77777777" w:rsidR="005551D6" w:rsidRPr="002215D4" w:rsidRDefault="005551D6" w:rsidP="002215D4">
      <w:pPr>
        <w:spacing w:before="120" w:after="120"/>
        <w:jc w:val="both"/>
        <w:rPr>
          <w:rFonts w:ascii="Arial" w:hAnsi="Arial" w:cs="Arial"/>
          <w:sz w:val="22"/>
          <w:szCs w:val="22"/>
          <w:lang w:val="sr-Latn-RS"/>
        </w:rPr>
      </w:pPr>
    </w:p>
    <w:p w14:paraId="7FEC64AF" w14:textId="573C831E" w:rsidR="006807D1" w:rsidRPr="00123D53" w:rsidRDefault="00A73F5E" w:rsidP="001A57E5">
      <w:pPr>
        <w:pStyle w:val="ListParagraph"/>
        <w:numPr>
          <w:ilvl w:val="0"/>
          <w:numId w:val="14"/>
        </w:numPr>
        <w:spacing w:before="240" w:after="120"/>
        <w:ind w:left="357" w:hanging="357"/>
        <w:contextualSpacing w:val="0"/>
        <w:rPr>
          <w:rFonts w:ascii="Arial" w:hAnsi="Arial" w:cs="Arial"/>
          <w:b/>
          <w:strike/>
          <w:sz w:val="22"/>
          <w:szCs w:val="22"/>
          <w:lang w:val="sr-Latn-CS"/>
        </w:rPr>
      </w:pPr>
      <w:r w:rsidRPr="00123D53">
        <w:rPr>
          <w:rFonts w:ascii="Arial" w:hAnsi="Arial" w:cs="Arial"/>
          <w:b/>
          <w:sz w:val="22"/>
          <w:szCs w:val="22"/>
          <w:lang w:val="sr-Cyrl-RS"/>
        </w:rPr>
        <w:t>Обавезни</w:t>
      </w:r>
      <w:r w:rsidR="00142905" w:rsidRPr="00123D53">
        <w:rPr>
          <w:rFonts w:ascii="Arial" w:hAnsi="Arial" w:cs="Arial"/>
          <w:b/>
          <w:sz w:val="22"/>
          <w:szCs w:val="22"/>
          <w:lang w:val="sr-Cyrl-RS"/>
        </w:rPr>
        <w:t xml:space="preserve"> услови за </w:t>
      </w:r>
      <w:r w:rsidR="00326BF8" w:rsidRPr="00123D53">
        <w:rPr>
          <w:rFonts w:ascii="Arial" w:hAnsi="Arial" w:cs="Arial"/>
          <w:b/>
          <w:sz w:val="22"/>
          <w:szCs w:val="22"/>
          <w:lang w:val="sr-Cyrl-RS"/>
        </w:rPr>
        <w:t>Понуђаче</w:t>
      </w:r>
    </w:p>
    <w:p w14:paraId="6F0079FF" w14:textId="37336179" w:rsidR="00567AB4" w:rsidRPr="009301D7" w:rsidRDefault="00567AB4" w:rsidP="006807D1">
      <w:pPr>
        <w:spacing w:before="120" w:after="120"/>
        <w:ind w:left="720"/>
        <w:jc w:val="both"/>
        <w:rPr>
          <w:rFonts w:ascii="Arial" w:hAnsi="Arial" w:cs="Arial"/>
          <w:b/>
          <w:i/>
          <w:sz w:val="22"/>
          <w:szCs w:val="22"/>
          <w:lang w:val="sr-Cyrl-RS"/>
        </w:rPr>
      </w:pPr>
      <w:r w:rsidRPr="00123D53">
        <w:rPr>
          <w:rFonts w:ascii="Arial" w:hAnsi="Arial" w:cs="Arial"/>
          <w:b/>
          <w:i/>
          <w:sz w:val="22"/>
          <w:szCs w:val="22"/>
          <w:lang w:val="sr-Latn-CS"/>
        </w:rPr>
        <w:t xml:space="preserve">Обавезни услови за </w:t>
      </w:r>
      <w:r w:rsidR="00326BF8" w:rsidRPr="00123D53">
        <w:rPr>
          <w:rFonts w:ascii="Arial" w:hAnsi="Arial" w:cs="Arial"/>
          <w:b/>
          <w:i/>
          <w:sz w:val="22"/>
          <w:szCs w:val="22"/>
          <w:lang w:val="ru-RU"/>
        </w:rPr>
        <w:t>Понуђаче</w:t>
      </w:r>
      <w:r w:rsidR="00326BF8">
        <w:rPr>
          <w:rFonts w:ascii="Arial" w:hAnsi="Arial" w:cs="Arial"/>
          <w:b/>
          <w:i/>
          <w:sz w:val="22"/>
          <w:szCs w:val="22"/>
          <w:lang w:val="ru-RU"/>
        </w:rPr>
        <w:t xml:space="preserve"> </w:t>
      </w:r>
      <w:r w:rsidRPr="009301D7">
        <w:rPr>
          <w:rFonts w:ascii="Arial" w:hAnsi="Arial" w:cs="Arial"/>
          <w:b/>
          <w:i/>
          <w:sz w:val="22"/>
          <w:szCs w:val="22"/>
          <w:lang w:val="ru-RU"/>
        </w:rPr>
        <w:t>су</w:t>
      </w:r>
      <w:r w:rsidR="0097329E" w:rsidRPr="009301D7">
        <w:rPr>
          <w:rFonts w:ascii="Arial" w:hAnsi="Arial" w:cs="Arial"/>
          <w:b/>
          <w:i/>
          <w:sz w:val="22"/>
          <w:szCs w:val="22"/>
          <w:lang w:val="ru-RU"/>
        </w:rPr>
        <w:t xml:space="preserve"> </w:t>
      </w:r>
      <w:r w:rsidRPr="009301D7">
        <w:rPr>
          <w:rFonts w:ascii="Arial" w:hAnsi="Arial" w:cs="Arial"/>
          <w:b/>
          <w:i/>
          <w:sz w:val="22"/>
          <w:szCs w:val="22"/>
          <w:lang w:val="ru-RU"/>
        </w:rPr>
        <w:t>:</w:t>
      </w:r>
    </w:p>
    <w:p w14:paraId="59BEED31" w14:textId="77777777" w:rsidR="00CF1ADC" w:rsidRPr="00123D53" w:rsidRDefault="00CF1ADC" w:rsidP="00CF1ADC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Latn-CS"/>
        </w:rPr>
      </w:pPr>
      <w:r w:rsidRPr="00506101">
        <w:rPr>
          <w:rFonts w:ascii="Arial" w:hAnsi="Arial" w:cs="Arial"/>
          <w:sz w:val="22"/>
          <w:szCs w:val="22"/>
          <w:lang w:val="sr-Latn-CS"/>
        </w:rPr>
        <w:t xml:space="preserve">да </w:t>
      </w:r>
      <w:r w:rsidRPr="00506101">
        <w:rPr>
          <w:rFonts w:ascii="Arial" w:hAnsi="Arial" w:cs="Arial"/>
          <w:sz w:val="22"/>
          <w:szCs w:val="22"/>
          <w:lang w:val="sr-Cyrl-RS"/>
        </w:rPr>
        <w:t xml:space="preserve">о свом трошку и </w:t>
      </w:r>
      <w:r w:rsidRPr="00506101">
        <w:rPr>
          <w:rFonts w:ascii="Arial" w:hAnsi="Arial" w:cs="Arial"/>
          <w:sz w:val="22"/>
          <w:szCs w:val="22"/>
          <w:lang w:val="sr-Latn-CS"/>
        </w:rPr>
        <w:t>сопственим сред</w:t>
      </w:r>
      <w:r w:rsidRPr="00166840">
        <w:rPr>
          <w:rFonts w:ascii="Arial" w:hAnsi="Arial" w:cs="Arial"/>
          <w:sz w:val="22"/>
          <w:szCs w:val="22"/>
          <w:lang w:val="sr-Latn-CS"/>
        </w:rPr>
        <w:t xml:space="preserve">ствима </w:t>
      </w:r>
      <w:r w:rsidRPr="00166840">
        <w:rPr>
          <w:rFonts w:ascii="Arial" w:hAnsi="Arial" w:cs="Arial"/>
          <w:sz w:val="22"/>
          <w:szCs w:val="22"/>
          <w:lang w:val="sr-Cyrl-RS"/>
        </w:rPr>
        <w:t xml:space="preserve">преузму предмет аукције из објеката Организатора аукције, где се </w:t>
      </w:r>
      <w:r w:rsidRPr="00123D53">
        <w:rPr>
          <w:rFonts w:ascii="Arial" w:hAnsi="Arial" w:cs="Arial"/>
          <w:sz w:val="22"/>
          <w:szCs w:val="22"/>
          <w:lang w:val="sr-Cyrl-RS"/>
        </w:rPr>
        <w:t xml:space="preserve">предмет аукције налази и </w:t>
      </w:r>
      <w:r w:rsidRPr="00123D53">
        <w:rPr>
          <w:rFonts w:ascii="Arial" w:hAnsi="Arial" w:cs="Arial"/>
          <w:sz w:val="22"/>
          <w:szCs w:val="22"/>
          <w:lang w:val="sr-Latn-CS"/>
        </w:rPr>
        <w:t>одвезу купљен</w:t>
      </w:r>
      <w:r w:rsidRPr="00123D53">
        <w:rPr>
          <w:rFonts w:ascii="Arial" w:hAnsi="Arial" w:cs="Arial"/>
          <w:sz w:val="22"/>
          <w:szCs w:val="22"/>
          <w:lang w:val="sr-Cyrl-RS"/>
        </w:rPr>
        <w:t>у робу</w:t>
      </w:r>
      <w:r w:rsidRPr="00123D53">
        <w:rPr>
          <w:rFonts w:ascii="Arial" w:hAnsi="Arial" w:cs="Arial"/>
          <w:sz w:val="22"/>
          <w:szCs w:val="22"/>
        </w:rPr>
        <w:t>;</w:t>
      </w:r>
    </w:p>
    <w:p w14:paraId="0C9E4ADE" w14:textId="77777777" w:rsidR="00CF1ADC" w:rsidRPr="00123D53" w:rsidRDefault="00CF1ADC" w:rsidP="00CF1ADC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b/>
          <w:strike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Примопредаја робе врши се по уплати 100% износа понуђене цене робе (авансно плаћање) најкасније 15 дана од дана потписивања купопродајног уговора </w:t>
      </w:r>
    </w:p>
    <w:p w14:paraId="2FAAE6DD" w14:textId="77777777" w:rsidR="00CF1ADC" w:rsidRPr="00123D53" w:rsidRDefault="00CF1ADC" w:rsidP="00CF1ADC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</w:rPr>
      </w:pPr>
      <w:r w:rsidRPr="00123D53">
        <w:rPr>
          <w:rFonts w:ascii="Arial" w:hAnsi="Arial" w:cs="Arial"/>
          <w:sz w:val="22"/>
          <w:szCs w:val="22"/>
          <w:lang w:val="sr-Cyrl-RS"/>
        </w:rPr>
        <w:t>Умањење количине за фактурисање по основу евентуално утоварених нечистоћа (у случају када је предмет продаје на аукцији неликвидна роба-отпад) се врши искључиво достављањем потписаног записника о рекламацији.</w:t>
      </w:r>
    </w:p>
    <w:p w14:paraId="4A677950" w14:textId="6029F4E6" w:rsidR="00CF1ADC" w:rsidRPr="00123D53" w:rsidRDefault="00CF1ADC" w:rsidP="00CF1ADC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eastAsia="Calibri" w:hAnsi="Arial" w:cs="Arial"/>
          <w:sz w:val="22"/>
          <w:szCs w:val="22"/>
          <w:lang w:val="sr-Cyrl-RS" w:eastAsia="sr-Cyrl-RS"/>
        </w:rPr>
      </w:pPr>
      <w:r w:rsidRPr="00123D53">
        <w:rPr>
          <w:rFonts w:ascii="Arial" w:eastAsia="Calibri" w:hAnsi="Arial" w:cs="Arial"/>
          <w:sz w:val="22"/>
          <w:szCs w:val="22"/>
          <w:lang w:val="sr-Cyrl-RS" w:eastAsia="sr-Cyrl-RS"/>
        </w:rPr>
        <w:t xml:space="preserve">По потреби у складу са прописима о безбедности и здрављу на раду Понуђач је дужан да изради прописан елаборат о уређењу градилишта који уз пријаву о почетку радова доставља надлежној инспекцији рада, најмање осам дана пре почетка извођења радова; </w:t>
      </w:r>
    </w:p>
    <w:p w14:paraId="7EA5C168" w14:textId="72E55177" w:rsidR="00CF1ADC" w:rsidRPr="00123D53" w:rsidRDefault="00CF1ADC" w:rsidP="00CF1ADC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eastAsia="Calibri" w:hAnsi="Arial" w:cs="Arial"/>
          <w:sz w:val="22"/>
          <w:szCs w:val="22"/>
          <w:lang w:val="sr-Cyrl-RS" w:eastAsia="sr-Cyrl-RS"/>
        </w:rPr>
      </w:pPr>
      <w:r w:rsidRPr="00066F04">
        <w:rPr>
          <w:rFonts w:ascii="Arial" w:eastAsia="Calibri" w:hAnsi="Arial" w:cs="Arial"/>
          <w:b/>
          <w:sz w:val="22"/>
          <w:szCs w:val="22"/>
          <w:lang w:val="sr-Cyrl-RS" w:eastAsia="sr-Cyrl-RS"/>
        </w:rPr>
        <w:t>Пре почетка активности</w:t>
      </w:r>
      <w:r w:rsidRPr="00123D53">
        <w:rPr>
          <w:rFonts w:ascii="Arial" w:eastAsia="Calibri" w:hAnsi="Arial" w:cs="Arial"/>
          <w:sz w:val="22"/>
          <w:szCs w:val="22"/>
          <w:lang w:val="sr-Cyrl-RS" w:eastAsia="sr-Cyrl-RS"/>
        </w:rPr>
        <w:t xml:space="preserve"> Понуђач мора да достави сву договорену НЅЕ документацију (образац 6, образац М-А, )</w:t>
      </w:r>
      <w:r>
        <w:rPr>
          <w:rFonts w:ascii="Arial" w:eastAsia="Calibri" w:hAnsi="Arial" w:cs="Arial"/>
          <w:sz w:val="22"/>
          <w:szCs w:val="22"/>
          <w:lang w:val="sr-Cyrl-RS" w:eastAsia="sr-Cyrl-RS"/>
        </w:rPr>
        <w:t xml:space="preserve"> на захтев власника отпада</w:t>
      </w:r>
      <w:r w:rsidRPr="00123D53">
        <w:rPr>
          <w:rFonts w:ascii="Arial" w:eastAsia="Calibri" w:hAnsi="Arial" w:cs="Arial"/>
          <w:sz w:val="22"/>
          <w:szCs w:val="22"/>
          <w:lang w:val="sr-Cyrl-RS" w:eastAsia="sr-Cyrl-RS"/>
        </w:rPr>
        <w:t>;</w:t>
      </w:r>
    </w:p>
    <w:p w14:paraId="58371B94" w14:textId="77777777" w:rsidR="00B25364" w:rsidRPr="00CF1ADC" w:rsidRDefault="00B25364" w:rsidP="00B25364">
      <w:pPr>
        <w:pStyle w:val="ListParagraph"/>
        <w:spacing w:before="120" w:after="120"/>
        <w:ind w:left="540"/>
        <w:contextualSpacing w:val="0"/>
        <w:jc w:val="both"/>
        <w:rPr>
          <w:rFonts w:ascii="Arial" w:hAnsi="Arial" w:cs="Arial"/>
          <w:b/>
          <w:strike/>
          <w:sz w:val="22"/>
          <w:szCs w:val="22"/>
          <w:lang w:val="sr-Cyrl-RS"/>
        </w:rPr>
      </w:pPr>
    </w:p>
    <w:p w14:paraId="16240E85" w14:textId="77777777" w:rsidR="00296017" w:rsidRPr="00123D53" w:rsidRDefault="00296017" w:rsidP="00B41BBA">
      <w:pPr>
        <w:rPr>
          <w:rFonts w:ascii="Arial" w:hAnsi="Arial" w:cs="Arial"/>
          <w:i/>
          <w:sz w:val="22"/>
          <w:szCs w:val="22"/>
          <w:lang w:val="sr-Cyrl-RS"/>
        </w:rPr>
      </w:pPr>
    </w:p>
    <w:p w14:paraId="004DBA45" w14:textId="77777777" w:rsidR="003E7436" w:rsidRPr="00123D53" w:rsidRDefault="003E7436" w:rsidP="00B41BBA">
      <w:pPr>
        <w:rPr>
          <w:rFonts w:ascii="Arial" w:hAnsi="Arial" w:cs="Arial"/>
          <w:i/>
          <w:sz w:val="22"/>
          <w:szCs w:val="22"/>
          <w:lang w:val="ru-RU"/>
        </w:rPr>
        <w:sectPr w:rsidR="003E7436" w:rsidRPr="00123D53" w:rsidSect="00433FA0">
          <w:footerReference w:type="even" r:id="rId30"/>
          <w:footerReference w:type="default" r:id="rId31"/>
          <w:footerReference w:type="first" r:id="rId32"/>
          <w:pgSz w:w="12240" w:h="15840"/>
          <w:pgMar w:top="851" w:right="851" w:bottom="851" w:left="851" w:header="283" w:footer="170" w:gutter="0"/>
          <w:pgNumType w:start="1"/>
          <w:cols w:space="720"/>
          <w:titlePg/>
          <w:docGrid w:linePitch="360"/>
        </w:sectPr>
      </w:pPr>
    </w:p>
    <w:p w14:paraId="40EF9427" w14:textId="77777777" w:rsidR="00567AB4" w:rsidRPr="00123D53" w:rsidRDefault="00657198" w:rsidP="00506101">
      <w:pPr>
        <w:pStyle w:val="ListParagraph"/>
        <w:numPr>
          <w:ilvl w:val="0"/>
          <w:numId w:val="14"/>
        </w:numPr>
        <w:spacing w:before="240" w:after="120"/>
        <w:ind w:left="0" w:firstLine="0"/>
        <w:contextualSpacing w:val="0"/>
        <w:rPr>
          <w:rFonts w:ascii="Arial" w:hAnsi="Arial" w:cs="Arial"/>
          <w:b/>
          <w:i/>
          <w:sz w:val="22"/>
          <w:szCs w:val="22"/>
        </w:rPr>
      </w:pPr>
      <w:r w:rsidRPr="00123D53">
        <w:rPr>
          <w:rFonts w:ascii="Arial" w:hAnsi="Arial" w:cs="Arial"/>
          <w:b/>
          <w:sz w:val="22"/>
          <w:szCs w:val="22"/>
          <w:lang w:val="sr-Cyrl-RS"/>
        </w:rPr>
        <w:lastRenderedPageBreak/>
        <w:t>И</w:t>
      </w:r>
      <w:r w:rsidRPr="00123D53">
        <w:rPr>
          <w:rFonts w:ascii="Arial" w:hAnsi="Arial" w:cs="Arial"/>
          <w:b/>
          <w:sz w:val="22"/>
          <w:szCs w:val="22"/>
          <w:lang w:val="en-US"/>
        </w:rPr>
        <w:t>нформативна</w:t>
      </w:r>
      <w:r w:rsidRPr="00123D53">
        <w:rPr>
          <w:rFonts w:ascii="Arial" w:hAnsi="Arial" w:cs="Arial"/>
          <w:b/>
          <w:sz w:val="22"/>
          <w:szCs w:val="22"/>
        </w:rPr>
        <w:t xml:space="preserve"> </w:t>
      </w:r>
      <w:r w:rsidRPr="00123D53">
        <w:rPr>
          <w:rFonts w:ascii="Arial" w:hAnsi="Arial" w:cs="Arial"/>
          <w:b/>
          <w:sz w:val="22"/>
          <w:szCs w:val="22"/>
          <w:lang w:val="en-US"/>
        </w:rPr>
        <w:t>карта</w:t>
      </w:r>
      <w:r w:rsidRPr="00123D53">
        <w:rPr>
          <w:rFonts w:ascii="Arial" w:hAnsi="Arial" w:cs="Arial"/>
          <w:b/>
          <w:sz w:val="22"/>
          <w:szCs w:val="22"/>
        </w:rPr>
        <w:t xml:space="preserve"> </w:t>
      </w:r>
      <w:r w:rsidRPr="00123D53">
        <w:rPr>
          <w:rFonts w:ascii="Arial" w:hAnsi="Arial" w:cs="Arial"/>
          <w:b/>
          <w:sz w:val="22"/>
          <w:szCs w:val="22"/>
          <w:lang w:val="en-US"/>
        </w:rPr>
        <w:t>аукције</w:t>
      </w:r>
    </w:p>
    <w:tbl>
      <w:tblPr>
        <w:tblW w:w="9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9220"/>
      </w:tblGrid>
      <w:tr w:rsidR="009301D7" w:rsidRPr="00F71146" w14:paraId="7C6FCFA4" w14:textId="77777777" w:rsidTr="002C5EE0">
        <w:trPr>
          <w:trHeight w:val="280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421360A7" w14:textId="77777777" w:rsidR="00567AB4" w:rsidRPr="00123D53" w:rsidRDefault="00567AB4" w:rsidP="001B4620">
            <w:pPr>
              <w:pStyle w:val="NormalWeb"/>
              <w:widowControl w:val="0"/>
              <w:tabs>
                <w:tab w:val="left" w:pos="1365"/>
              </w:tabs>
              <w:autoSpaceDE w:val="0"/>
              <w:autoSpaceDN w:val="0"/>
              <w:adjustRightInd w:val="0"/>
              <w:spacing w:before="120" w:beforeAutospacing="0" w:after="120" w:afterAutospacing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</w:rPr>
              <w:t xml:space="preserve">1. </w:t>
            </w: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Подношење пријава и понуда са ценом</w:t>
            </w:r>
          </w:p>
        </w:tc>
      </w:tr>
      <w:tr w:rsidR="009301D7" w:rsidRPr="00F71146" w14:paraId="6C4F244D" w14:textId="77777777" w:rsidTr="002C5EE0">
        <w:trPr>
          <w:trHeight w:val="569"/>
          <w:jc w:val="center"/>
        </w:trPr>
        <w:tc>
          <w:tcPr>
            <w:tcW w:w="550" w:type="dxa"/>
          </w:tcPr>
          <w:p w14:paraId="687DB2C6" w14:textId="77777777" w:rsidR="00567AB4" w:rsidRPr="00123D53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</w:rPr>
              <w:t>1.1.</w:t>
            </w:r>
          </w:p>
        </w:tc>
        <w:tc>
          <w:tcPr>
            <w:tcW w:w="9220" w:type="dxa"/>
          </w:tcPr>
          <w:p w14:paraId="39403ADC" w14:textId="77777777" w:rsidR="00567AB4" w:rsidRPr="00CF5D70" w:rsidRDefault="00567AB4" w:rsidP="00C30FD9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b/>
                <w:sz w:val="22"/>
                <w:szCs w:val="22"/>
                <w:lang w:val="sr-Latn-CS"/>
              </w:rPr>
            </w:pPr>
            <w:r w:rsidRPr="00CF5D70">
              <w:rPr>
                <w:rFonts w:ascii="Arial" w:hAnsi="Arial" w:cs="Arial"/>
                <w:b/>
                <w:sz w:val="22"/>
                <w:szCs w:val="22"/>
                <w:lang w:val="sr-Latn-CS"/>
              </w:rPr>
              <w:t>Назив и адреса за подношење понуда са ценом</w:t>
            </w:r>
            <w:r w:rsidR="00903001" w:rsidRPr="00CF5D70">
              <w:rPr>
                <w:rFonts w:ascii="Arial" w:hAnsi="Arial" w:cs="Arial"/>
                <w:b/>
                <w:sz w:val="22"/>
                <w:szCs w:val="22"/>
              </w:rPr>
              <w:t xml:space="preserve"> и друге неопходне документације</w:t>
            </w:r>
            <w:r w:rsidRPr="00CF5D70">
              <w:rPr>
                <w:rFonts w:ascii="Arial" w:hAnsi="Arial" w:cs="Arial"/>
                <w:b/>
                <w:sz w:val="22"/>
                <w:szCs w:val="22"/>
                <w:lang w:val="sr-Latn-CS"/>
              </w:rPr>
              <w:t>:</w:t>
            </w:r>
          </w:p>
          <w:p w14:paraId="701ED718" w14:textId="77777777" w:rsidR="00567AB4" w:rsidRPr="00CF5D70" w:rsidRDefault="00567AB4" w:rsidP="00C30FD9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spacing w:val="6"/>
                <w:sz w:val="22"/>
                <w:szCs w:val="22"/>
                <w:lang w:val="sr-Latn-CS"/>
              </w:rPr>
              <w:t>Назив Организатора аукције:  Друштво за истраживање, производњу, прераду, дистрибуцију и промет нафте и нафтних деривата и истраживање и производњу природног гаса Нафтна индустрија Србије а.д. Нови Сад  (Организато</w:t>
            </w:r>
            <w:r w:rsidRPr="00CF5D70">
              <w:rPr>
                <w:rFonts w:ascii="Arial" w:hAnsi="Arial" w:cs="Arial"/>
                <w:spacing w:val="6"/>
                <w:sz w:val="22"/>
                <w:szCs w:val="22"/>
                <w:lang w:val="ru-RU"/>
              </w:rPr>
              <w:t>р аукције)</w:t>
            </w:r>
          </w:p>
          <w:p w14:paraId="0FDA3EE4" w14:textId="2159A56F" w:rsidR="00BB2194" w:rsidRDefault="00567AB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CF5D70">
              <w:rPr>
                <w:rFonts w:ascii="Arial" w:hAnsi="Arial" w:cs="Arial"/>
                <w:sz w:val="22"/>
                <w:szCs w:val="22"/>
                <w:lang w:val="sr-Latn-CS"/>
              </w:rPr>
              <w:t>Поштанска адреса</w:t>
            </w: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>:</w:t>
            </w:r>
            <w:r w:rsidR="00996FAE"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  <w:r w:rsidR="00BB2194" w:rsidRPr="00CF5D70">
              <w:rPr>
                <w:rFonts w:ascii="Arial" w:hAnsi="Arial" w:cs="Arial"/>
                <w:sz w:val="22"/>
                <w:szCs w:val="22"/>
                <w:lang w:val="sr-Cyrl-RS"/>
              </w:rPr>
              <w:t>Народног фронта 12, 21000 Нови Сад</w:t>
            </w:r>
            <w:r w:rsidR="00BB2194"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  <w:r w:rsidR="00BB2194" w:rsidRPr="00CF5D70">
              <w:rPr>
                <w:rFonts w:ascii="Arial" w:hAnsi="Arial" w:cs="Arial"/>
                <w:sz w:val="22"/>
                <w:szCs w:val="22"/>
                <w:lang w:val="sr-Latn-CS"/>
              </w:rPr>
              <w:t>,</w:t>
            </w:r>
            <w:r w:rsidR="00BB2194"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  <w:r w:rsidR="00BB2194" w:rsidRPr="00CF5D70">
              <w:rPr>
                <w:rFonts w:ascii="Arial" w:hAnsi="Arial" w:cs="Arial"/>
                <w:sz w:val="22"/>
                <w:szCs w:val="22"/>
                <w:lang w:val="sr-Latn-CS"/>
              </w:rPr>
              <w:t>Република Србија</w:t>
            </w:r>
          </w:p>
          <w:p w14:paraId="072C4C0C" w14:textId="77777777" w:rsidR="00CF5D70" w:rsidRPr="00CF5D70" w:rsidRDefault="00CF5D70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42AB6CEC" w14:textId="77777777" w:rsidR="00BB2194" w:rsidRPr="00CF5D70" w:rsidRDefault="00BB219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sz w:val="22"/>
                <w:szCs w:val="22"/>
                <w:lang w:val="sr-Latn-CS"/>
              </w:rPr>
              <w:t>Телефон</w:t>
            </w: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>: 064 888 3240</w:t>
            </w:r>
          </w:p>
          <w:p w14:paraId="457E6723" w14:textId="77777777" w:rsidR="00BB2194" w:rsidRPr="00CF5D70" w:rsidRDefault="00BB219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sz w:val="22"/>
                <w:szCs w:val="22"/>
                <w:lang w:val="sr-Latn-CS"/>
              </w:rPr>
              <w:t>Контакт особа</w:t>
            </w: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>: Радмила Нешковић</w:t>
            </w:r>
          </w:p>
          <w:p w14:paraId="6A2EB75E" w14:textId="1D47758B" w:rsidR="00567AB4" w:rsidRPr="00CF5D70" w:rsidRDefault="00BB219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sz w:val="22"/>
                <w:szCs w:val="22"/>
                <w:lang w:val="sr-Latn-CS"/>
              </w:rPr>
              <w:t>Електронска адреса</w:t>
            </w:r>
            <w:r w:rsidRPr="00CF5D70">
              <w:rPr>
                <w:rFonts w:ascii="Arial" w:hAnsi="Arial" w:cs="Arial"/>
                <w:sz w:val="22"/>
                <w:szCs w:val="22"/>
                <w:lang w:val="sr-Cyrl-RS"/>
              </w:rPr>
              <w:t>:</w:t>
            </w: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  <w:hyperlink r:id="rId33" w:history="1">
              <w:r w:rsidRPr="00CF5D70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aukcije</w:t>
              </w:r>
              <w:r w:rsidRPr="00CF5D70">
                <w:rPr>
                  <w:rStyle w:val="Hyperlink"/>
                  <w:rFonts w:ascii="Arial" w:hAnsi="Arial" w:cs="Arial"/>
                  <w:sz w:val="22"/>
                  <w:szCs w:val="22"/>
                  <w:lang w:val="ru-RU"/>
                </w:rPr>
                <w:t>@</w:t>
              </w:r>
              <w:r w:rsidRPr="00CF5D70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nis</w:t>
              </w:r>
              <w:r w:rsidRPr="00CF5D70">
                <w:rPr>
                  <w:rStyle w:val="Hyperlink"/>
                  <w:rFonts w:ascii="Arial" w:hAnsi="Arial" w:cs="Arial"/>
                  <w:sz w:val="22"/>
                  <w:szCs w:val="22"/>
                  <w:lang w:val="ru-RU"/>
                </w:rPr>
                <w:t>.</w:t>
              </w:r>
              <w:r w:rsidRPr="00CF5D70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rs</w:t>
              </w:r>
            </w:hyperlink>
            <w:r w:rsidR="00996FAE" w:rsidRPr="00CF5D70">
              <w:rPr>
                <w:rFonts w:ascii="Arial" w:hAnsi="Arial" w:cs="Arial"/>
                <w:sz w:val="22"/>
                <w:szCs w:val="22"/>
                <w:lang w:val="ru-RU"/>
              </w:rPr>
              <w:t>,</w:t>
            </w:r>
            <w:r w:rsidR="00567AB4" w:rsidRPr="00CF5D70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</w:p>
          <w:p w14:paraId="0084EEAB" w14:textId="7CF2222B" w:rsidR="00BB2194" w:rsidRPr="00CF5D70" w:rsidRDefault="00567AB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ab/>
            </w:r>
          </w:p>
          <w:p w14:paraId="05382BC4" w14:textId="16538636" w:rsidR="00963258" w:rsidRPr="00CF5D70" w:rsidRDefault="00963258" w:rsidP="00963258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F5D70">
              <w:rPr>
                <w:rFonts w:ascii="Arial" w:hAnsi="Arial" w:cs="Arial"/>
                <w:b/>
                <w:sz w:val="22"/>
                <w:szCs w:val="22"/>
                <w:lang w:val="sr-Latn-CS"/>
              </w:rPr>
              <w:t>Електронска пошта за подношење Пријав</w:t>
            </w:r>
            <w:r w:rsidRPr="00CF5D70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е: </w:t>
            </w:r>
            <w:hyperlink r:id="rId34" w:history="1"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</w:rPr>
                <w:t>aukcije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  <w:lang w:val="ru-RU"/>
                </w:rPr>
                <w:t>@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</w:rPr>
                <w:t>nis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  <w:lang w:val="ru-RU"/>
                </w:rPr>
                <w:t>.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</w:rPr>
                <w:t>rs</w:t>
              </w:r>
            </w:hyperlink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</w:p>
          <w:p w14:paraId="56F3BEA4" w14:textId="2991502B" w:rsidR="00963258" w:rsidRPr="00CF5D70" w:rsidRDefault="00963258" w:rsidP="00963258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Style w:val="Hyperlink"/>
                <w:rFonts w:ascii="Arial" w:hAnsi="Arial" w:cs="Arial"/>
                <w:color w:val="auto"/>
                <w:sz w:val="22"/>
                <w:szCs w:val="22"/>
                <w:lang w:val="sr-Cyrl-RS"/>
              </w:rPr>
            </w:pPr>
            <w:r w:rsidRPr="00CF5D70">
              <w:rPr>
                <w:rFonts w:ascii="Arial" w:hAnsi="Arial" w:cs="Arial"/>
                <w:b/>
                <w:sz w:val="22"/>
                <w:szCs w:val="22"/>
                <w:lang w:val="ru-RU"/>
              </w:rPr>
              <w:t>Електронска пошта за подношење Понуде цене:</w:t>
            </w:r>
            <w:r w:rsidRPr="00CF5D70">
              <w:rPr>
                <w:rFonts w:ascii="Arial" w:hAnsi="Arial" w:cs="Arial"/>
                <w:sz w:val="22"/>
                <w:szCs w:val="22"/>
                <w:lang w:val="ru-RU"/>
              </w:rPr>
              <w:t xml:space="preserve"> </w:t>
            </w:r>
            <w:hyperlink r:id="rId35" w:history="1"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q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  <w:lang w:val="ru-RU"/>
                </w:rPr>
                <w:t>.stp@nis.</w:t>
              </w:r>
              <w:r w:rsidR="00BB2194" w:rsidRPr="00CF5D70">
                <w:rPr>
                  <w:rStyle w:val="Hyperlink"/>
                  <w:rFonts w:ascii="Arial" w:hAnsi="Arial" w:cs="Arial"/>
                  <w:sz w:val="22"/>
                  <w:szCs w:val="22"/>
                  <w:lang w:val="sr-Latn-CS"/>
                </w:rPr>
                <w:t>rs</w:t>
              </w:r>
            </w:hyperlink>
          </w:p>
          <w:p w14:paraId="3622B38E" w14:textId="77777777" w:rsidR="00567AB4" w:rsidRPr="00CF5D70" w:rsidRDefault="00567AB4" w:rsidP="00BB219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</w:tr>
      <w:tr w:rsidR="009301D7" w:rsidRPr="00F71146" w14:paraId="7D703D7B" w14:textId="77777777" w:rsidTr="002C5EE0">
        <w:trPr>
          <w:trHeight w:val="554"/>
          <w:jc w:val="center"/>
        </w:trPr>
        <w:tc>
          <w:tcPr>
            <w:tcW w:w="550" w:type="dxa"/>
          </w:tcPr>
          <w:p w14:paraId="33309662" w14:textId="77777777" w:rsidR="00567AB4" w:rsidRPr="00123D53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</w:rPr>
              <w:t>1.2.</w:t>
            </w:r>
          </w:p>
        </w:tc>
        <w:tc>
          <w:tcPr>
            <w:tcW w:w="9220" w:type="dxa"/>
          </w:tcPr>
          <w:p w14:paraId="6A06038B" w14:textId="77777777" w:rsidR="00567AB4" w:rsidRPr="0060656A" w:rsidRDefault="00567AB4" w:rsidP="00C30FD9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60656A">
              <w:rPr>
                <w:rFonts w:ascii="Arial" w:hAnsi="Arial" w:cs="Arial"/>
                <w:b/>
                <w:sz w:val="22"/>
                <w:szCs w:val="22"/>
                <w:lang w:val="sr-Latn-CS"/>
              </w:rPr>
              <w:t>Рокови за достављање докумената за учешће на аукцији</w:t>
            </w:r>
            <w:r w:rsidRPr="0060656A">
              <w:rPr>
                <w:rFonts w:ascii="Arial" w:hAnsi="Arial" w:cs="Arial"/>
                <w:b/>
                <w:sz w:val="22"/>
                <w:szCs w:val="22"/>
                <w:lang w:val="ru-RU"/>
              </w:rPr>
              <w:t>:</w:t>
            </w:r>
          </w:p>
          <w:p w14:paraId="2311712E" w14:textId="77777777" w:rsidR="00CF5D70" w:rsidRPr="0060656A" w:rsidRDefault="00567AB4" w:rsidP="00C30FD9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</w:pPr>
            <w:r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Датум и време почетка пријема </w:t>
            </w:r>
            <w:r w:rsidR="00EF7C6B"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Пријава </w:t>
            </w:r>
            <w:r w:rsidR="00720120"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и понуда са ценом </w:t>
            </w:r>
            <w:r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: </w:t>
            </w:r>
          </w:p>
          <w:p w14:paraId="03C2D274" w14:textId="38FE84FC" w:rsidR="00567AB4" w:rsidRPr="0060656A" w:rsidRDefault="005721C5" w:rsidP="00C30FD9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</w:pPr>
            <w:r w:rsidRPr="005C7FE8">
              <w:rPr>
                <w:rStyle w:val="Strong"/>
                <w:rFonts w:ascii="Arial" w:hAnsi="Arial" w:cs="Arial"/>
                <w:sz w:val="22"/>
                <w:szCs w:val="22"/>
              </w:rPr>
              <w:t>22</w:t>
            </w:r>
            <w:r w:rsidR="0060656A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.</w:t>
            </w:r>
            <w:r w:rsidRPr="005C7FE8">
              <w:rPr>
                <w:rStyle w:val="Strong"/>
                <w:rFonts w:ascii="Arial" w:hAnsi="Arial" w:cs="Arial"/>
                <w:sz w:val="22"/>
                <w:szCs w:val="22"/>
              </w:rPr>
              <w:t>08</w:t>
            </w:r>
            <w:r w:rsidR="00BB2194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.2025.</w:t>
            </w:r>
            <w:r w:rsidR="00567AB4" w:rsidRPr="0060656A">
              <w:rPr>
                <w:rStyle w:val="Strong"/>
                <w:rFonts w:ascii="Arial" w:hAnsi="Arial" w:cs="Arial"/>
                <w:sz w:val="22"/>
                <w:szCs w:val="22"/>
                <w:lang w:val="sr-Latn-CS"/>
              </w:rPr>
              <w:t xml:space="preserve"> г.  </w:t>
            </w:r>
            <w:r w:rsidR="00BB2194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1</w:t>
            </w:r>
            <w:r w:rsidR="00B530B8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2</w:t>
            </w:r>
            <w:r w:rsidR="00567AB4" w:rsidRPr="0060656A">
              <w:rPr>
                <w:rStyle w:val="Strong"/>
                <w:rFonts w:ascii="Arial" w:hAnsi="Arial" w:cs="Arial"/>
                <w:sz w:val="22"/>
                <w:szCs w:val="22"/>
                <w:lang w:val="sr-Latn-CS"/>
              </w:rPr>
              <w:t>:</w:t>
            </w:r>
            <w:r w:rsidR="0005003C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0</w:t>
            </w:r>
            <w:r w:rsidR="00BB2194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0</w:t>
            </w:r>
            <w:r w:rsidR="00567AB4"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 часова( по локалном времену).</w:t>
            </w:r>
          </w:p>
          <w:p w14:paraId="24DCECF3" w14:textId="77777777" w:rsidR="00CF5D70" w:rsidRPr="0060656A" w:rsidRDefault="00CF5D70" w:rsidP="00C30FD9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</w:pPr>
          </w:p>
          <w:p w14:paraId="14117AE5" w14:textId="77777777" w:rsidR="00CF5D70" w:rsidRPr="0060656A" w:rsidRDefault="00567AB4" w:rsidP="00C30FD9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bCs w:val="0"/>
                <w:sz w:val="22"/>
                <w:szCs w:val="22"/>
                <w:lang w:val="sr-Latn-CS"/>
              </w:rPr>
            </w:pPr>
            <w:r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 xml:space="preserve">Датум и време завршетка пријема </w:t>
            </w:r>
            <w:r w:rsidR="00EF7C6B" w:rsidRPr="0060656A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Пријава </w:t>
            </w:r>
            <w:r w:rsidR="00E63791"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</w:rPr>
              <w:t xml:space="preserve">и </w:t>
            </w:r>
            <w:r w:rsidR="00E63791"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>понуда са ценом</w:t>
            </w:r>
            <w:r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60656A">
              <w:rPr>
                <w:rStyle w:val="Strong"/>
                <w:rFonts w:ascii="Arial" w:hAnsi="Arial" w:cs="Arial"/>
                <w:b w:val="0"/>
                <w:sz w:val="22"/>
                <w:szCs w:val="22"/>
                <w:lang w:val="sr-Latn-CS"/>
              </w:rPr>
              <w:t>:</w:t>
            </w:r>
            <w:r w:rsidRPr="0060656A">
              <w:rPr>
                <w:rStyle w:val="Strong"/>
                <w:rFonts w:ascii="Arial" w:hAnsi="Arial" w:cs="Arial"/>
                <w:b w:val="0"/>
                <w:bCs w:val="0"/>
                <w:sz w:val="22"/>
                <w:szCs w:val="22"/>
                <w:lang w:val="sr-Latn-CS"/>
              </w:rPr>
              <w:t xml:space="preserve"> </w:t>
            </w:r>
          </w:p>
          <w:p w14:paraId="023319C5" w14:textId="05EF38A6" w:rsidR="00567AB4" w:rsidRPr="0060656A" w:rsidRDefault="005721C5" w:rsidP="00B54C4D">
            <w:pPr>
              <w:pStyle w:val="NormalWeb"/>
              <w:spacing w:before="40" w:beforeAutospacing="0" w:after="40" w:afterAutospacing="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proofErr w:type="gramStart"/>
            <w:r w:rsidRPr="005C7FE8">
              <w:rPr>
                <w:rStyle w:val="Strong"/>
                <w:rFonts w:ascii="Arial" w:hAnsi="Arial" w:cs="Arial"/>
                <w:sz w:val="22"/>
                <w:szCs w:val="22"/>
              </w:rPr>
              <w:t>29</w:t>
            </w:r>
            <w:r w:rsidR="0060656A" w:rsidRPr="0060656A">
              <w:rPr>
                <w:rStyle w:val="Strong"/>
                <w:rFonts w:ascii="Arial" w:hAnsi="Arial" w:cs="Arial"/>
                <w:sz w:val="22"/>
                <w:szCs w:val="22"/>
                <w:lang w:val="sr-Cyrl-RS"/>
              </w:rPr>
              <w:t>.0</w:t>
            </w:r>
            <w:r w:rsidRPr="005C7FE8">
              <w:rPr>
                <w:rStyle w:val="Strong"/>
                <w:rFonts w:ascii="Arial" w:hAnsi="Arial" w:cs="Arial"/>
                <w:sz w:val="22"/>
                <w:szCs w:val="22"/>
              </w:rPr>
              <w:t>8</w:t>
            </w:r>
            <w:r w:rsidR="00BB219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Cyrl-RS"/>
              </w:rPr>
              <w:t>.2025</w:t>
            </w:r>
            <w:r w:rsidR="00567AB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Latn-CS"/>
              </w:rPr>
              <w:t xml:space="preserve">  </w:t>
            </w:r>
            <w:r w:rsidR="00567AB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</w:rPr>
              <w:t>г</w:t>
            </w:r>
            <w:r w:rsidR="00567AB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Latn-CS"/>
              </w:rPr>
              <w:t>.</w:t>
            </w:r>
            <w:proofErr w:type="gramEnd"/>
            <w:r w:rsidR="00567AB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Latn-CS"/>
              </w:rPr>
              <w:t xml:space="preserve"> </w:t>
            </w:r>
            <w:r w:rsidR="00CF5D70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Cyrl-RS"/>
              </w:rPr>
              <w:t xml:space="preserve"> 12</w:t>
            </w:r>
            <w:r w:rsidR="00567AB4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Latn-CS"/>
              </w:rPr>
              <w:t>:</w:t>
            </w:r>
            <w:r w:rsidR="00CF5D70" w:rsidRPr="0060656A">
              <w:rPr>
                <w:rStyle w:val="Strong"/>
                <w:rFonts w:ascii="Arial" w:hAnsi="Arial" w:cs="Arial"/>
                <w:bCs w:val="0"/>
                <w:sz w:val="22"/>
                <w:szCs w:val="22"/>
                <w:lang w:val="sr-Cyrl-RS"/>
              </w:rPr>
              <w:t>00</w:t>
            </w:r>
            <w:r w:rsidR="00CF5D70" w:rsidRPr="0060656A">
              <w:rPr>
                <w:rStyle w:val="Strong"/>
                <w:rFonts w:ascii="Arial" w:hAnsi="Arial" w:cs="Arial"/>
                <w:b w:val="0"/>
                <w:bCs w:val="0"/>
                <w:sz w:val="22"/>
                <w:szCs w:val="22"/>
                <w:lang w:val="sr-Cyrl-RS"/>
              </w:rPr>
              <w:t xml:space="preserve"> </w:t>
            </w:r>
            <w:r w:rsidR="00567AB4" w:rsidRPr="0060656A">
              <w:rPr>
                <w:rStyle w:val="Strong"/>
                <w:rFonts w:ascii="Arial" w:hAnsi="Arial" w:cs="Arial"/>
                <w:b w:val="0"/>
                <w:bCs w:val="0"/>
                <w:sz w:val="22"/>
                <w:szCs w:val="22"/>
                <w:lang w:val="sr-Latn-CS"/>
              </w:rPr>
              <w:t>часова(по локалном времену).</w:t>
            </w:r>
          </w:p>
        </w:tc>
      </w:tr>
      <w:tr w:rsidR="009301D7" w:rsidRPr="00F71146" w14:paraId="7B0B9FAC" w14:textId="77777777" w:rsidTr="002C5EE0">
        <w:trPr>
          <w:trHeight w:val="136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55F38A40" w14:textId="77777777" w:rsidR="00567AB4" w:rsidRPr="0060656A" w:rsidRDefault="00567AB4" w:rsidP="00C30FD9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67AB4" w:rsidRPr="00F71146" w14:paraId="2949DE2E" w14:textId="77777777" w:rsidTr="002C5EE0">
        <w:trPr>
          <w:trHeight w:val="841"/>
          <w:jc w:val="center"/>
        </w:trPr>
        <w:tc>
          <w:tcPr>
            <w:tcW w:w="550" w:type="dxa"/>
          </w:tcPr>
          <w:p w14:paraId="07F9954E" w14:textId="77777777" w:rsidR="00567AB4" w:rsidRPr="00123D53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1.3.</w:t>
            </w:r>
          </w:p>
        </w:tc>
        <w:tc>
          <w:tcPr>
            <w:tcW w:w="9220" w:type="dxa"/>
          </w:tcPr>
          <w:p w14:paraId="0CE182B8" w14:textId="77777777" w:rsidR="00567AB4" w:rsidRPr="0060656A" w:rsidRDefault="00567AB4" w:rsidP="00C30FD9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</w:pPr>
            <w:r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  <w:t xml:space="preserve">Датум, време и место одржавања аукције: </w:t>
            </w:r>
          </w:p>
          <w:p w14:paraId="426074DB" w14:textId="4904AB5A" w:rsidR="00567AB4" w:rsidRPr="0060656A" w:rsidRDefault="005721C5" w:rsidP="00C30FD9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sr-Latn-CS"/>
              </w:rPr>
            </w:pPr>
            <w:proofErr w:type="gramStart"/>
            <w:r w:rsidRPr="005721C5">
              <w:rPr>
                <w:rStyle w:val="rvts314512"/>
                <w:rFonts w:ascii="Arial" w:hAnsi="Arial" w:cs="Arial"/>
                <w:sz w:val="22"/>
                <w:szCs w:val="22"/>
              </w:rPr>
              <w:t>05</w:t>
            </w:r>
            <w:r w:rsidR="00C5236B" w:rsidRPr="0060656A">
              <w:rPr>
                <w:rStyle w:val="rvts314512"/>
                <w:rFonts w:ascii="Arial" w:hAnsi="Arial" w:cs="Arial"/>
                <w:sz w:val="22"/>
                <w:szCs w:val="22"/>
                <w:lang w:val="sr-Latn-RS"/>
              </w:rPr>
              <w:t>.0</w:t>
            </w:r>
            <w:r>
              <w:rPr>
                <w:rStyle w:val="rvts314512"/>
                <w:rFonts w:ascii="Arial" w:hAnsi="Arial" w:cs="Arial"/>
                <w:sz w:val="22"/>
                <w:szCs w:val="22"/>
                <w:lang w:val="sr-Latn-RS"/>
              </w:rPr>
              <w:t>9</w:t>
            </w:r>
            <w:r w:rsidR="00CF5D70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Cyrl-RS"/>
              </w:rPr>
              <w:t>.2025</w:t>
            </w:r>
            <w:r w:rsidR="00567AB4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  <w:t xml:space="preserve"> .</w:t>
            </w:r>
            <w:proofErr w:type="gramEnd"/>
            <w:r w:rsidR="00567AB4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  <w:t xml:space="preserve"> године у </w:t>
            </w:r>
            <w:r w:rsidR="00CF5D70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Cyrl-RS"/>
              </w:rPr>
              <w:t>11</w:t>
            </w:r>
            <w:r w:rsidR="00567AB4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  <w:t>.</w:t>
            </w:r>
            <w:r w:rsidR="00CF5D70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Cyrl-RS"/>
              </w:rPr>
              <w:t>00</w:t>
            </w:r>
            <w:r w:rsidR="00567AB4" w:rsidRPr="0060656A">
              <w:rPr>
                <w:rStyle w:val="rvts314512"/>
                <w:rFonts w:ascii="Arial" w:hAnsi="Arial" w:cs="Arial"/>
                <w:color w:val="auto"/>
                <w:sz w:val="22"/>
                <w:szCs w:val="22"/>
                <w:lang w:val="sr-Latn-CS"/>
              </w:rPr>
              <w:t xml:space="preserve"> часова</w:t>
            </w:r>
            <w:r w:rsidR="00567AB4"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  <w:lang w:val="sr-Latn-CS"/>
              </w:rPr>
              <w:t xml:space="preserve"> (по локалном времену), </w:t>
            </w:r>
          </w:p>
          <w:p w14:paraId="096FCF40" w14:textId="0D86E510" w:rsidR="00567AB4" w:rsidRPr="0060656A" w:rsidRDefault="00567AB4" w:rsidP="00C30FD9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  <w:lang w:val="sr-Latn-CS"/>
              </w:rPr>
            </w:pPr>
            <w:r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  <w:lang w:val="sr-Latn-CS"/>
              </w:rPr>
              <w:t>На адреси:</w:t>
            </w:r>
            <w:r w:rsidR="00DF4C9C" w:rsidRPr="0060656A">
              <w:rPr>
                <w:rFonts w:ascii="Arial" w:hAnsi="Arial" w:cs="Arial"/>
                <w:b/>
                <w:color w:val="auto"/>
                <w:sz w:val="22"/>
                <w:szCs w:val="22"/>
                <w:lang w:val="sr-Latn-CS"/>
              </w:rPr>
              <w:t xml:space="preserve"> </w:t>
            </w:r>
            <w:r w:rsidR="007769AC"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</w:rPr>
              <w:t>Народног Фронта 12,</w:t>
            </w:r>
            <w:r w:rsidR="00DF4C9C"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21</w:t>
            </w:r>
            <w:r w:rsidR="007769AC"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</w:rPr>
              <w:t>000 Нови Сад</w:t>
            </w:r>
            <w:r w:rsidRPr="0060656A">
              <w:rPr>
                <w:rStyle w:val="rvts314512"/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14:paraId="216E8DFD" w14:textId="5CE11288" w:rsidR="00567AB4" w:rsidRPr="0060656A" w:rsidRDefault="00567AB4" w:rsidP="00CF5D70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bCs/>
                <w:i/>
                <w:strike/>
                <w:sz w:val="22"/>
                <w:szCs w:val="22"/>
                <w:lang w:val="sr-Cyrl-RS"/>
              </w:rPr>
            </w:pPr>
          </w:p>
        </w:tc>
      </w:tr>
    </w:tbl>
    <w:p w14:paraId="11DD5831" w14:textId="77777777" w:rsidR="002C5EE0" w:rsidRPr="00123D53" w:rsidRDefault="002C5EE0" w:rsidP="00567AB4">
      <w:pPr>
        <w:rPr>
          <w:rFonts w:ascii="Arial" w:hAnsi="Arial" w:cs="Arial"/>
          <w:lang w:val="sr-Latn-CS"/>
        </w:rPr>
      </w:pPr>
    </w:p>
    <w:p w14:paraId="738CFC3B" w14:textId="77777777" w:rsidR="00FB4DCB" w:rsidRPr="00123D53" w:rsidRDefault="00567AB4" w:rsidP="00506101">
      <w:pPr>
        <w:numPr>
          <w:ilvl w:val="0"/>
          <w:numId w:val="14"/>
        </w:numPr>
        <w:tabs>
          <w:tab w:val="left" w:pos="4253"/>
          <w:tab w:val="left" w:pos="4678"/>
          <w:tab w:val="left" w:pos="4820"/>
        </w:tabs>
        <w:spacing w:before="240" w:after="120"/>
        <w:ind w:left="714" w:hanging="357"/>
        <w:rPr>
          <w:rFonts w:ascii="Arial" w:hAnsi="Arial" w:cs="Arial"/>
          <w:b/>
          <w:sz w:val="22"/>
          <w:szCs w:val="22"/>
          <w:lang w:val="sr-Latn-CS"/>
        </w:rPr>
      </w:pPr>
      <w:r w:rsidRPr="00123D53">
        <w:rPr>
          <w:rFonts w:ascii="Arial" w:hAnsi="Arial" w:cs="Arial"/>
          <w:i/>
          <w:spacing w:val="-1"/>
          <w:sz w:val="16"/>
          <w:lang w:val="ru-RU"/>
        </w:rPr>
        <w:br w:type="page"/>
      </w:r>
      <w:r w:rsidR="00D526D5" w:rsidRPr="00123D53">
        <w:rPr>
          <w:rFonts w:ascii="Arial" w:hAnsi="Arial" w:cs="Arial"/>
          <w:b/>
          <w:sz w:val="22"/>
          <w:szCs w:val="22"/>
          <w:lang w:val="sr-Cyrl-RS"/>
        </w:rPr>
        <w:lastRenderedPageBreak/>
        <w:t>Ф</w:t>
      </w:r>
      <w:r w:rsidR="00D526D5" w:rsidRPr="00123D53">
        <w:rPr>
          <w:rFonts w:ascii="Arial" w:hAnsi="Arial" w:cs="Arial"/>
          <w:b/>
          <w:sz w:val="22"/>
          <w:szCs w:val="22"/>
          <w:lang w:val="sr-Latn-CS"/>
        </w:rPr>
        <w:t>ормулари</w:t>
      </w:r>
    </w:p>
    <w:p w14:paraId="02B558A0" w14:textId="77777777" w:rsidR="00605369" w:rsidRPr="00123D53" w:rsidRDefault="00605369" w:rsidP="00605369">
      <w:pPr>
        <w:ind w:left="7200"/>
        <w:rPr>
          <w:rFonts w:ascii="Arial" w:hAnsi="Arial" w:cs="Arial"/>
          <w:i/>
          <w:spacing w:val="-1"/>
          <w:sz w:val="22"/>
          <w:szCs w:val="22"/>
          <w:lang w:val="ru-RU"/>
        </w:rPr>
      </w:pPr>
      <w:r w:rsidRPr="00123D53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Формулар бр. </w:t>
      </w:r>
      <w:r w:rsidR="00FB4DCB" w:rsidRPr="00123D53">
        <w:rPr>
          <w:rFonts w:ascii="Arial" w:hAnsi="Arial" w:cs="Arial"/>
          <w:b/>
          <w:spacing w:val="-1"/>
          <w:sz w:val="22"/>
          <w:szCs w:val="22"/>
          <w:lang w:val="ru-RU"/>
        </w:rPr>
        <w:t>1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785"/>
        <w:gridCol w:w="4785"/>
      </w:tblGrid>
      <w:tr w:rsidR="00A93D86" w:rsidRPr="00123D53" w14:paraId="1477DAD8" w14:textId="77777777" w:rsidTr="00C15EB8">
        <w:tc>
          <w:tcPr>
            <w:tcW w:w="4785" w:type="dxa"/>
          </w:tcPr>
          <w:p w14:paraId="0215A8E7" w14:textId="7E3152A1" w:rsidR="00605369" w:rsidRPr="00123D53" w:rsidRDefault="00605369" w:rsidP="00C30FD9">
            <w:pPr>
              <w:widowControl w:val="0"/>
              <w:spacing w:before="120" w:after="120"/>
              <w:ind w:left="426" w:hanging="66"/>
              <w:jc w:val="both"/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 xml:space="preserve">На меморандуму </w:t>
            </w:r>
            <w:r w:rsidR="00561680" w:rsidRPr="00123D53"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  <w:t xml:space="preserve">Понуђача </w:t>
            </w:r>
          </w:p>
          <w:p w14:paraId="13FD50EF" w14:textId="77777777" w:rsidR="00605369" w:rsidRPr="00123D53" w:rsidRDefault="00605369" w:rsidP="00C30FD9">
            <w:pPr>
              <w:widowControl w:val="0"/>
              <w:spacing w:before="120" w:after="120"/>
              <w:ind w:firstLine="36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123D53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>Датум, заводни број:</w:t>
            </w:r>
          </w:p>
        </w:tc>
        <w:tc>
          <w:tcPr>
            <w:tcW w:w="4785" w:type="dxa"/>
          </w:tcPr>
          <w:p w14:paraId="78168EF9" w14:textId="77777777" w:rsidR="00605369" w:rsidRPr="00123D53" w:rsidRDefault="00605369" w:rsidP="00C30FD9">
            <w:pPr>
              <w:widowControl w:val="0"/>
              <w:spacing w:before="120" w:after="120"/>
              <w:ind w:firstLine="36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55133F99" w14:textId="7C0F8C8B" w:rsidR="00605369" w:rsidRPr="00123D53" w:rsidRDefault="00EF7C6B" w:rsidP="00C30FD9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123D53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05369" w:rsidRPr="00123D53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</w:p>
    <w:p w14:paraId="4AB89239" w14:textId="0D71E62F" w:rsidR="00605369" w:rsidRPr="001F2E58" w:rsidRDefault="00605369" w:rsidP="001F2E58">
      <w:pPr>
        <w:spacing w:before="120" w:after="120"/>
        <w:jc w:val="center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1. После упознавања са </w:t>
      </w:r>
      <w:r w:rsidR="005A569C" w:rsidRPr="00123D53">
        <w:rPr>
          <w:rFonts w:ascii="Arial" w:hAnsi="Arial" w:cs="Arial"/>
          <w:sz w:val="22"/>
          <w:szCs w:val="22"/>
          <w:lang w:val="sr-Cyrl-RS"/>
        </w:rPr>
        <w:t>Позивом</w:t>
      </w:r>
      <w:r w:rsidR="006807D1" w:rsidRPr="00123D53">
        <w:rPr>
          <w:rFonts w:ascii="Arial" w:hAnsi="Arial" w:cs="Arial"/>
          <w:sz w:val="22"/>
          <w:szCs w:val="22"/>
          <w:lang w:val="sr-Latn-CS"/>
        </w:rPr>
        <w:t xml:space="preserve"> за </w:t>
      </w:r>
      <w:r w:rsidR="00D13AA6" w:rsidRPr="00123D53">
        <w:rPr>
          <w:rFonts w:ascii="Arial" w:hAnsi="Arial" w:cs="Arial"/>
          <w:sz w:val="22"/>
          <w:szCs w:val="22"/>
          <w:lang w:val="sr-Cyrl-RS"/>
        </w:rPr>
        <w:t>учешће на аукцији</w:t>
      </w:r>
      <w:r w:rsidR="0060656A">
        <w:rPr>
          <w:rFonts w:ascii="Arial" w:hAnsi="Arial" w:cs="Arial"/>
          <w:sz w:val="22"/>
          <w:szCs w:val="22"/>
          <w:lang w:val="sr-Cyrl-RS"/>
        </w:rPr>
        <w:t xml:space="preserve"> </w:t>
      </w:r>
      <w:r w:rsidR="0060656A" w:rsidRPr="0060656A">
        <w:rPr>
          <w:rFonts w:ascii="Arial" w:hAnsi="Arial" w:cs="Arial"/>
          <w:b/>
          <w:sz w:val="22"/>
          <w:szCs w:val="22"/>
          <w:lang w:val="sr-Latn-RS"/>
        </w:rPr>
        <w:t>A</w:t>
      </w:r>
      <w:r w:rsidR="0060656A" w:rsidRPr="0060656A">
        <w:rPr>
          <w:rFonts w:ascii="Arial" w:hAnsi="Arial" w:cs="Arial"/>
          <w:b/>
          <w:sz w:val="22"/>
          <w:szCs w:val="22"/>
          <w:lang w:val="sr-Cyrl-RS"/>
        </w:rPr>
        <w:t>-</w:t>
      </w:r>
      <w:r w:rsidR="0060656A" w:rsidRPr="0060656A">
        <w:rPr>
          <w:rFonts w:ascii="Arial" w:hAnsi="Arial" w:cs="Arial"/>
          <w:b/>
          <w:sz w:val="22"/>
          <w:szCs w:val="22"/>
          <w:lang w:val="sr-Latn-RS"/>
        </w:rPr>
        <w:t>0</w:t>
      </w:r>
      <w:r w:rsidR="001D7131">
        <w:rPr>
          <w:rFonts w:ascii="Arial" w:hAnsi="Arial" w:cs="Arial"/>
          <w:b/>
          <w:sz w:val="22"/>
          <w:szCs w:val="22"/>
          <w:lang w:val="sr-Latn-RS"/>
        </w:rPr>
        <w:t>22</w:t>
      </w:r>
      <w:r w:rsidR="0060656A" w:rsidRPr="0060656A">
        <w:rPr>
          <w:rFonts w:ascii="Arial" w:hAnsi="Arial" w:cs="Arial"/>
          <w:b/>
          <w:sz w:val="22"/>
          <w:szCs w:val="22"/>
          <w:lang w:val="sr-Latn-RS"/>
        </w:rPr>
        <w:t>/2025 –</w:t>
      </w:r>
      <w:r w:rsidR="0060656A" w:rsidRPr="0060656A">
        <w:rPr>
          <w:rFonts w:ascii="Arial" w:hAnsi="Arial" w:cs="Arial"/>
          <w:sz w:val="22"/>
          <w:szCs w:val="22"/>
          <w:lang w:val="ru-RU"/>
        </w:rPr>
        <w:t xml:space="preserve"> </w:t>
      </w:r>
      <w:r w:rsidR="0060656A" w:rsidRPr="0060656A">
        <w:rPr>
          <w:rFonts w:ascii="Arial" w:hAnsi="Arial" w:cs="Arial"/>
          <w:b/>
          <w:sz w:val="22"/>
          <w:szCs w:val="22"/>
          <w:lang w:val="sr-Latn-RS"/>
        </w:rPr>
        <w:t>Шкарт тубинг</w:t>
      </w:r>
      <w:r w:rsidR="0060656A" w:rsidRPr="0060656A">
        <w:rPr>
          <w:rFonts w:ascii="Arial" w:hAnsi="Arial" w:cs="Arial"/>
          <w:b/>
          <w:sz w:val="22"/>
          <w:szCs w:val="22"/>
          <w:lang w:val="sr-Cyrl-RS"/>
        </w:rPr>
        <w:t>а</w:t>
      </w:r>
      <w:r w:rsidR="0060656A" w:rsidRPr="0060656A">
        <w:rPr>
          <w:rFonts w:ascii="Arial" w:hAnsi="Arial" w:cs="Arial"/>
          <w:b/>
          <w:sz w:val="22"/>
          <w:szCs w:val="22"/>
          <w:lang w:val="sr-Latn-RS"/>
        </w:rPr>
        <w:t xml:space="preserve"> (метални отпад) </w:t>
      </w:r>
      <w:r w:rsidR="001D7131" w:rsidRPr="000E441A">
        <w:rPr>
          <w:rFonts w:ascii="Arial" w:hAnsi="Arial" w:cs="Arial"/>
          <w:b/>
          <w:lang w:val="sr-Cyrl-RS"/>
        </w:rPr>
        <w:t>зависног друштва „НАФТАГАС  Нафтни сервиси“ д.о.о. Нови Сад</w:t>
      </w:r>
      <w:r w:rsidRPr="00123D53">
        <w:rPr>
          <w:rFonts w:ascii="Arial" w:hAnsi="Arial" w:cs="Arial"/>
          <w:sz w:val="22"/>
          <w:szCs w:val="22"/>
          <w:lang w:val="sr-Latn-CS"/>
        </w:rPr>
        <w:t>,</w:t>
      </w:r>
    </w:p>
    <w:p w14:paraId="25CE7391" w14:textId="77777777" w:rsidR="00605369" w:rsidRPr="00123D53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и после информисања о предмету аукције,</w:t>
      </w:r>
    </w:p>
    <w:p w14:paraId="7C3459DD" w14:textId="53729F35" w:rsidR="00605369" w:rsidRPr="00123D53" w:rsidRDefault="00605369" w:rsidP="00C30FD9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i/>
          <w:sz w:val="22"/>
          <w:szCs w:val="22"/>
          <w:lang w:val="sr-Latn-CS"/>
        </w:rPr>
        <w:t>____________</w:t>
      </w:r>
      <w:r w:rsidR="006807D1" w:rsidRPr="00123D53">
        <w:rPr>
          <w:rFonts w:ascii="Arial" w:hAnsi="Arial" w:cs="Arial"/>
          <w:i/>
          <w:sz w:val="22"/>
          <w:szCs w:val="22"/>
          <w:lang w:val="sr-Latn-CS"/>
        </w:rPr>
        <w:t>___________________________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>_____</w:t>
      </w:r>
      <w:r w:rsidR="00502700" w:rsidRPr="00123D53">
        <w:rPr>
          <w:rFonts w:ascii="Arial" w:hAnsi="Arial" w:cs="Arial"/>
          <w:i/>
          <w:sz w:val="22"/>
          <w:szCs w:val="22"/>
          <w:lang w:val="sr-Latn-CS"/>
        </w:rPr>
        <w:t>______________________________</w:t>
      </w:r>
    </w:p>
    <w:p w14:paraId="7F686B77" w14:textId="059B9031" w:rsidR="00605369" w:rsidRPr="00123D53" w:rsidRDefault="00605369" w:rsidP="00C30FD9">
      <w:pPr>
        <w:spacing w:before="120" w:after="120"/>
        <w:jc w:val="center"/>
        <w:rPr>
          <w:rFonts w:ascii="Arial" w:hAnsi="Arial" w:cs="Arial"/>
          <w:i/>
          <w:sz w:val="22"/>
          <w:szCs w:val="22"/>
          <w:lang w:val="sr-Latn-CS"/>
        </w:rPr>
      </w:pPr>
      <w:r w:rsidRPr="00123D53">
        <w:rPr>
          <w:rFonts w:ascii="Arial" w:hAnsi="Arial" w:cs="Arial"/>
          <w:i/>
          <w:sz w:val="22"/>
          <w:szCs w:val="22"/>
          <w:lang w:val="sr-Latn-CS"/>
        </w:rPr>
        <w:t xml:space="preserve">(пун назив </w:t>
      </w:r>
      <w:r w:rsidR="008674E2" w:rsidRPr="00123D53">
        <w:rPr>
          <w:rFonts w:ascii="Arial" w:hAnsi="Arial" w:cs="Arial"/>
          <w:i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 xml:space="preserve">, </w:t>
      </w:r>
      <w:r w:rsidR="007F0226" w:rsidRPr="00123D53">
        <w:rPr>
          <w:rFonts w:ascii="Arial" w:hAnsi="Arial" w:cs="Arial"/>
          <w:i/>
          <w:sz w:val="22"/>
          <w:szCs w:val="22"/>
          <w:lang w:val="sr-Cyrl-RS"/>
        </w:rPr>
        <w:t>седиште правног лица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>, адреса</w:t>
      </w:r>
      <w:r w:rsidR="00502700" w:rsidRPr="00123D53">
        <w:rPr>
          <w:rFonts w:ascii="Arial" w:hAnsi="Arial" w:cs="Arial"/>
          <w:i/>
          <w:sz w:val="22"/>
          <w:szCs w:val="22"/>
          <w:lang w:val="sr-Cyrl-RS"/>
        </w:rPr>
        <w:t xml:space="preserve">; телефон; </w:t>
      </w:r>
      <w:r w:rsidR="00430B6B" w:rsidRPr="00430B6B">
        <w:rPr>
          <w:rFonts w:ascii="Arial" w:hAnsi="Arial" w:cs="Arial"/>
          <w:i/>
          <w:sz w:val="22"/>
          <w:szCs w:val="22"/>
          <w:lang w:val="ru-RU"/>
        </w:rPr>
        <w:t>е</w:t>
      </w:r>
      <w:r w:rsidR="00502700" w:rsidRPr="00123D53">
        <w:rPr>
          <w:rFonts w:ascii="Arial" w:hAnsi="Arial" w:cs="Arial"/>
          <w:i/>
          <w:sz w:val="22"/>
          <w:szCs w:val="22"/>
          <w:lang w:val="sr-Latn-RS"/>
        </w:rPr>
        <w:t>-</w:t>
      </w:r>
      <w:r w:rsidR="00430B6B" w:rsidRPr="00430B6B">
        <w:rPr>
          <w:rFonts w:ascii="Arial" w:hAnsi="Arial" w:cs="Arial"/>
          <w:i/>
          <w:sz w:val="22"/>
          <w:szCs w:val="22"/>
          <w:lang w:val="ru-RU"/>
        </w:rPr>
        <w:t>маил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>)</w:t>
      </w:r>
    </w:p>
    <w:p w14:paraId="63EFC1EB" w14:textId="5021B6F4" w:rsidR="00605369" w:rsidRPr="00123D53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(у даљем тексту – „</w:t>
      </w:r>
      <w:r w:rsidR="008674E2" w:rsidRPr="00123D53">
        <w:rPr>
          <w:rFonts w:ascii="Arial" w:hAnsi="Arial" w:cs="Arial"/>
          <w:sz w:val="22"/>
          <w:szCs w:val="22"/>
          <w:lang w:val="sr-Cyrl-RS"/>
        </w:rPr>
        <w:t>Понуђач</w:t>
      </w:r>
      <w:r w:rsidRPr="00123D53">
        <w:rPr>
          <w:rFonts w:ascii="Arial" w:hAnsi="Arial" w:cs="Arial"/>
          <w:sz w:val="22"/>
          <w:szCs w:val="22"/>
          <w:lang w:val="sr-Latn-CS"/>
        </w:rPr>
        <w:t>“) кога представља заступа</w:t>
      </w:r>
    </w:p>
    <w:p w14:paraId="7FEF40CA" w14:textId="0B72E959" w:rsidR="00605369" w:rsidRPr="00123D53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ru-RU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_______________________________________________________________________, поступајући на основу __________</w:t>
      </w:r>
      <w:r w:rsidR="00EF7C6B" w:rsidRPr="00123D53">
        <w:rPr>
          <w:rFonts w:ascii="Arial" w:hAnsi="Arial" w:cs="Arial"/>
          <w:sz w:val="22"/>
          <w:szCs w:val="22"/>
          <w:lang w:val="sr-Latn-CS"/>
        </w:rPr>
        <w:t>___________________, подноси ов</w:t>
      </w:r>
      <w:r w:rsidR="00EF7C6B" w:rsidRPr="00123D53">
        <w:rPr>
          <w:rFonts w:ascii="Arial" w:hAnsi="Arial" w:cs="Arial"/>
          <w:sz w:val="22"/>
          <w:szCs w:val="22"/>
          <w:lang w:val="sr-Cyrl-RS"/>
        </w:rPr>
        <w:t xml:space="preserve">у Пријаву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за учешће на аукцији и понуду за цену предмета аукције, а коју организује </w:t>
      </w:r>
      <w:r w:rsidRPr="00123D53">
        <w:rPr>
          <w:rFonts w:ascii="Arial" w:hAnsi="Arial" w:cs="Arial"/>
          <w:spacing w:val="6"/>
          <w:sz w:val="22"/>
          <w:szCs w:val="22"/>
          <w:lang w:val="sr-Latn-CS"/>
        </w:rPr>
        <w:t>Друштво за истраживање, производњу, прераду, дистрибуцију и промет нафте и нафтних деривата и истраживање и производњу природног гаса Нафтна индустрија Србије а.д. Нови Сад (Организатор</w:t>
      </w:r>
      <w:r w:rsidRPr="00123D53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Pr="00123D53">
        <w:rPr>
          <w:rFonts w:ascii="Arial" w:hAnsi="Arial" w:cs="Arial"/>
          <w:spacing w:val="6"/>
          <w:sz w:val="22"/>
          <w:szCs w:val="22"/>
          <w:lang w:val="sr-Latn-CS"/>
        </w:rPr>
        <w:t xml:space="preserve">) дана </w:t>
      </w:r>
      <w:r w:rsidRPr="00123D53">
        <w:rPr>
          <w:rFonts w:ascii="Arial" w:hAnsi="Arial" w:cs="Arial"/>
          <w:sz w:val="22"/>
          <w:szCs w:val="22"/>
          <w:lang w:val="sr-Latn-CS"/>
        </w:rPr>
        <w:t>__________.године</w:t>
      </w:r>
      <w:r w:rsidRPr="00123D53">
        <w:rPr>
          <w:rFonts w:ascii="Arial" w:hAnsi="Arial" w:cs="Arial"/>
          <w:sz w:val="22"/>
          <w:szCs w:val="22"/>
          <w:lang w:val="ru-RU"/>
        </w:rPr>
        <w:t>.</w:t>
      </w:r>
    </w:p>
    <w:p w14:paraId="18957F38" w14:textId="3874997D" w:rsidR="00605369" w:rsidRPr="00123D53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2. Подносећи ов</w:t>
      </w:r>
      <w:r w:rsidR="00EF7C6B" w:rsidRPr="00123D53">
        <w:rPr>
          <w:rFonts w:ascii="Arial" w:hAnsi="Arial" w:cs="Arial"/>
          <w:sz w:val="22"/>
          <w:szCs w:val="22"/>
          <w:lang w:val="sr-Cyrl-RS"/>
        </w:rPr>
        <w:t>у Пријаву</w:t>
      </w:r>
      <w:r w:rsidR="006807D1" w:rsidRPr="00123D53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за учешће на аукцији, 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>Понуђач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се обавезује да поштује услове одржавања аукције који су садржани у </w:t>
      </w:r>
      <w:r w:rsidR="008C22E1" w:rsidRPr="00123D53">
        <w:rPr>
          <w:rFonts w:ascii="Arial" w:hAnsi="Arial" w:cs="Arial"/>
          <w:sz w:val="22"/>
          <w:szCs w:val="22"/>
          <w:lang w:val="sr-Cyrl-RS"/>
        </w:rPr>
        <w:t xml:space="preserve">Позиву за учешће на аукцији. </w:t>
      </w:r>
    </w:p>
    <w:p w14:paraId="3A3E484F" w14:textId="6C312AFF" w:rsidR="00605369" w:rsidRPr="00123D53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3. У случају да буде проглашен за </w:t>
      </w:r>
      <w:r w:rsidR="00EF0E4F" w:rsidRPr="00123D53">
        <w:rPr>
          <w:rFonts w:ascii="Arial" w:hAnsi="Arial" w:cs="Arial"/>
          <w:sz w:val="22"/>
          <w:szCs w:val="22"/>
          <w:lang w:val="sr-Cyrl-RS"/>
        </w:rPr>
        <w:t>победника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аукције,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 xml:space="preserve"> Понуђач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се обавезује да потпише уговор о </w:t>
      </w:r>
      <w:r w:rsidR="00FB4DCB" w:rsidRPr="00123D53">
        <w:rPr>
          <w:rFonts w:ascii="Arial" w:hAnsi="Arial" w:cs="Arial"/>
          <w:sz w:val="22"/>
          <w:szCs w:val="22"/>
          <w:lang w:val="ru-RU"/>
        </w:rPr>
        <w:t>купо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продаји предмета аукције и уплати уговорену цену у року наведеном у уговору о </w:t>
      </w:r>
      <w:r w:rsidRPr="00123D53">
        <w:rPr>
          <w:rFonts w:ascii="Arial" w:hAnsi="Arial" w:cs="Arial"/>
          <w:sz w:val="22"/>
          <w:szCs w:val="22"/>
          <w:lang w:val="ru-RU"/>
        </w:rPr>
        <w:t>купо</w:t>
      </w:r>
      <w:r w:rsidRPr="00123D53">
        <w:rPr>
          <w:rFonts w:ascii="Arial" w:hAnsi="Arial" w:cs="Arial"/>
          <w:sz w:val="22"/>
          <w:szCs w:val="22"/>
          <w:lang w:val="sr-Latn-CS"/>
        </w:rPr>
        <w:t>продаји.</w:t>
      </w:r>
    </w:p>
    <w:p w14:paraId="0268C4B0" w14:textId="52D3C033" w:rsidR="00605369" w:rsidRPr="00123D53" w:rsidRDefault="00605369" w:rsidP="005A665E">
      <w:pPr>
        <w:pStyle w:val="ListParagraph"/>
        <w:numPr>
          <w:ilvl w:val="0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Уз ов</w:t>
      </w:r>
      <w:r w:rsidR="00EF7C6B" w:rsidRPr="00123D53">
        <w:rPr>
          <w:rFonts w:ascii="Arial" w:hAnsi="Arial" w:cs="Arial"/>
          <w:sz w:val="22"/>
          <w:szCs w:val="22"/>
          <w:lang w:val="sr-Cyrl-RS"/>
        </w:rPr>
        <w:t xml:space="preserve">у Пријаву </w:t>
      </w:r>
      <w:r w:rsidRPr="00123D53">
        <w:rPr>
          <w:rFonts w:ascii="Arial" w:hAnsi="Arial" w:cs="Arial"/>
          <w:sz w:val="22"/>
          <w:szCs w:val="22"/>
          <w:lang w:val="sr-Latn-CS"/>
        </w:rPr>
        <w:t>за учешће на аукцији прилажу се следећа документа:</w:t>
      </w:r>
    </w:p>
    <w:p w14:paraId="084E3A14" w14:textId="4FE030E1" w:rsidR="00605369" w:rsidRPr="00123D53" w:rsidRDefault="00605369" w:rsidP="005A665E">
      <w:pPr>
        <w:pStyle w:val="NormalWeb"/>
        <w:widowControl w:val="0"/>
        <w:numPr>
          <w:ilvl w:val="1"/>
          <w:numId w:val="4"/>
        </w:numPr>
        <w:autoSpaceDE w:val="0"/>
        <w:autoSpaceDN w:val="0"/>
        <w:adjustRightInd w:val="0"/>
        <w:spacing w:before="120" w:beforeAutospacing="0" w:after="120" w:afterAutospacing="0"/>
        <w:ind w:hanging="450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Оверене копије оснивачких докумената, оверени изводи из регистра привредних субјеката и потврда о ПИБ, оверене печатом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 xml:space="preserve"> 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>.</w:t>
      </w:r>
    </w:p>
    <w:p w14:paraId="5324578E" w14:textId="6D65AF51" w:rsidR="00605369" w:rsidRPr="00123D53" w:rsidRDefault="00605369" w:rsidP="005A665E">
      <w:pPr>
        <w:pStyle w:val="ListParagraph"/>
        <w:numPr>
          <w:ilvl w:val="1"/>
          <w:numId w:val="4"/>
        </w:numPr>
        <w:spacing w:before="120" w:after="120"/>
        <w:ind w:hanging="450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Уредно састављена и оверена документа од стране 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која потврђују овлашћења управних органа и овлашћених заступника 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>.</w:t>
      </w:r>
    </w:p>
    <w:p w14:paraId="343FC8DD" w14:textId="16D764BA" w:rsidR="00605369" w:rsidRPr="00123D53" w:rsidRDefault="00FB4DCB" w:rsidP="005A665E">
      <w:pPr>
        <w:pStyle w:val="ListParagraph"/>
        <w:numPr>
          <w:ilvl w:val="1"/>
          <w:numId w:val="4"/>
        </w:numPr>
        <w:spacing w:before="120" w:after="120"/>
        <w:ind w:hanging="450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Овлашћење из тачке </w:t>
      </w:r>
      <w:r w:rsidR="00C90EF1" w:rsidRPr="00123D53">
        <w:rPr>
          <w:rFonts w:ascii="Arial" w:hAnsi="Arial" w:cs="Arial"/>
          <w:sz w:val="22"/>
          <w:szCs w:val="22"/>
          <w:lang w:val="sr-Cyrl-RS"/>
        </w:rPr>
        <w:t>5</w:t>
      </w:r>
      <w:r w:rsidR="00C90EF1" w:rsidRPr="00123D53">
        <w:rPr>
          <w:rFonts w:ascii="Arial" w:hAnsi="Arial" w:cs="Arial"/>
          <w:sz w:val="22"/>
          <w:szCs w:val="22"/>
        </w:rPr>
        <w:t>.2</w:t>
      </w:r>
      <w:r w:rsidRPr="00123D53">
        <w:rPr>
          <w:rFonts w:ascii="Arial" w:hAnsi="Arial" w:cs="Arial"/>
          <w:sz w:val="22"/>
          <w:szCs w:val="22"/>
        </w:rPr>
        <w:t>.</w:t>
      </w:r>
      <w:r w:rsidR="00605369"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4E5A01" w:rsidRPr="00123D53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0E099DCE" w14:textId="5D2C8CFC" w:rsidR="00605369" w:rsidRPr="00123D53" w:rsidRDefault="00FB4DCB" w:rsidP="005A665E">
      <w:pPr>
        <w:pStyle w:val="ListParagraph"/>
        <w:numPr>
          <w:ilvl w:val="1"/>
          <w:numId w:val="4"/>
        </w:numPr>
        <w:spacing w:before="120" w:after="120"/>
        <w:ind w:hanging="450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Документа из тачке 3.1.</w:t>
      </w:r>
      <w:r w:rsidRPr="00123D53">
        <w:rPr>
          <w:rFonts w:ascii="Arial" w:hAnsi="Arial" w:cs="Arial"/>
          <w:sz w:val="22"/>
          <w:szCs w:val="22"/>
        </w:rPr>
        <w:t>3</w:t>
      </w:r>
      <w:r w:rsidR="00605369" w:rsidRPr="00123D53">
        <w:rPr>
          <w:rFonts w:ascii="Arial" w:hAnsi="Arial" w:cs="Arial"/>
          <w:sz w:val="22"/>
          <w:szCs w:val="22"/>
          <w:lang w:val="sr-Latn-CS"/>
        </w:rPr>
        <w:t xml:space="preserve">. </w:t>
      </w:r>
      <w:r w:rsidR="004E5A01" w:rsidRPr="00123D53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21F7A14F" w14:textId="7103AA0A" w:rsidR="00605369" w:rsidRPr="00123D53" w:rsidRDefault="00605369" w:rsidP="005A665E">
      <w:pPr>
        <w:pStyle w:val="ListParagraph"/>
        <w:numPr>
          <w:ilvl w:val="1"/>
          <w:numId w:val="4"/>
        </w:numPr>
        <w:spacing w:before="120" w:after="120"/>
        <w:ind w:hanging="450"/>
        <w:rPr>
          <w:rFonts w:ascii="Arial" w:hAnsi="Arial" w:cs="Arial"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Друга документа која 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 xml:space="preserve">Понуђач </w:t>
      </w:r>
      <w:r w:rsidRPr="00123D53">
        <w:rPr>
          <w:rFonts w:ascii="Arial" w:hAnsi="Arial" w:cs="Arial"/>
          <w:sz w:val="22"/>
          <w:szCs w:val="22"/>
          <w:lang w:val="sr-Latn-CS"/>
        </w:rPr>
        <w:t>доставља у складу са законодавством Републике Србије</w:t>
      </w:r>
      <w:r w:rsidR="008C22E1" w:rsidRPr="00123D53">
        <w:rPr>
          <w:rFonts w:ascii="Arial" w:hAnsi="Arial" w:cs="Arial"/>
          <w:sz w:val="22"/>
          <w:szCs w:val="22"/>
          <w:lang w:val="sr-Cyrl-RS"/>
        </w:rPr>
        <w:t>,</w:t>
      </w:r>
      <w:r w:rsidR="00502700" w:rsidRPr="00123D53">
        <w:rPr>
          <w:rFonts w:ascii="Arial" w:hAnsi="Arial" w:cs="Arial"/>
          <w:sz w:val="22"/>
          <w:szCs w:val="22"/>
          <w:lang w:val="sr-Cyrl-RS"/>
        </w:rPr>
        <w:t xml:space="preserve"> и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="008C22E1" w:rsidRPr="00123D53">
        <w:rPr>
          <w:rFonts w:ascii="Arial" w:hAnsi="Arial" w:cs="Arial"/>
          <w:sz w:val="22"/>
          <w:szCs w:val="22"/>
          <w:lang w:val="sr-Cyrl-RS"/>
        </w:rPr>
        <w:t xml:space="preserve">Позивом за учешће на аукцији. </w:t>
      </w:r>
    </w:p>
    <w:p w14:paraId="33F41364" w14:textId="349F25F6" w:rsidR="00605369" w:rsidRPr="00123D53" w:rsidRDefault="00605369" w:rsidP="00C30FD9">
      <w:pPr>
        <w:widowControl w:val="0"/>
        <w:spacing w:before="120" w:after="120"/>
        <w:rPr>
          <w:rFonts w:ascii="Arial" w:hAnsi="Arial" w:cs="Arial"/>
          <w:sz w:val="22"/>
          <w:szCs w:val="22"/>
          <w:lang w:val="ru-RU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Заступник </w:t>
      </w:r>
      <w:r w:rsidR="00A251CD" w:rsidRPr="00123D53">
        <w:rPr>
          <w:rFonts w:ascii="Arial" w:hAnsi="Arial" w:cs="Arial"/>
          <w:sz w:val="22"/>
          <w:szCs w:val="22"/>
          <w:lang w:val="sr-Cyrl-RS"/>
        </w:rPr>
        <w:t xml:space="preserve">Понуђача 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123D53">
        <w:rPr>
          <w:rFonts w:ascii="Arial" w:hAnsi="Arial" w:cs="Arial"/>
          <w:sz w:val="22"/>
          <w:szCs w:val="22"/>
          <w:lang w:val="ru-RU"/>
        </w:rPr>
        <w:t>_____________________             _____________________</w:t>
      </w:r>
    </w:p>
    <w:p w14:paraId="3598A5F1" w14:textId="77777777" w:rsidR="00605369" w:rsidRPr="00123D53" w:rsidRDefault="00605369" w:rsidP="00C30FD9">
      <w:pPr>
        <w:widowControl w:val="0"/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123D53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                                   (</w:t>
      </w:r>
      <w:proofErr w:type="gramStart"/>
      <w:r w:rsidRPr="00123D53">
        <w:rPr>
          <w:rFonts w:ascii="Arial" w:hAnsi="Arial" w:cs="Arial"/>
          <w:sz w:val="22"/>
          <w:szCs w:val="22"/>
          <w:vertAlign w:val="superscript"/>
          <w:lang w:val="sr-Latn-CS"/>
        </w:rPr>
        <w:t>потпис</w:t>
      </w:r>
      <w:r w:rsidRPr="00123D53">
        <w:rPr>
          <w:rFonts w:ascii="Arial" w:hAnsi="Arial" w:cs="Arial"/>
          <w:sz w:val="22"/>
          <w:szCs w:val="22"/>
          <w:vertAlign w:val="superscript"/>
          <w:lang w:val="ru-RU"/>
        </w:rPr>
        <w:t xml:space="preserve">)   </w:t>
      </w:r>
      <w:proofErr w:type="gramEnd"/>
      <w:r w:rsidRPr="00123D53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(</w:t>
      </w:r>
      <w:r w:rsidRPr="00123D53">
        <w:rPr>
          <w:rFonts w:ascii="Arial" w:hAnsi="Arial" w:cs="Arial"/>
          <w:sz w:val="22"/>
          <w:szCs w:val="22"/>
          <w:vertAlign w:val="superscript"/>
          <w:lang w:val="sr-Latn-CS"/>
        </w:rPr>
        <w:t xml:space="preserve">име и презиме) 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 xml:space="preserve">     </w:t>
      </w:r>
    </w:p>
    <w:p w14:paraId="3C22D462" w14:textId="77777777" w:rsidR="00D526D5" w:rsidRPr="00123D53" w:rsidRDefault="00605369" w:rsidP="00C30FD9">
      <w:pPr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123D53">
        <w:rPr>
          <w:rFonts w:ascii="Arial" w:hAnsi="Arial" w:cs="Arial"/>
          <w:i/>
          <w:sz w:val="22"/>
          <w:szCs w:val="22"/>
          <w:lang w:val="sr-Latn-CS"/>
        </w:rPr>
        <w:t xml:space="preserve">                                                                 М. П.</w:t>
      </w:r>
    </w:p>
    <w:p w14:paraId="1F3A9888" w14:textId="77777777" w:rsidR="00D526D5" w:rsidRPr="009301D7" w:rsidRDefault="00D526D5">
      <w:pPr>
        <w:rPr>
          <w:rFonts w:ascii="Arial" w:hAnsi="Arial" w:cs="Arial"/>
          <w:i/>
          <w:sz w:val="22"/>
          <w:szCs w:val="22"/>
          <w:lang w:val="sr-Latn-CS"/>
        </w:rPr>
      </w:pPr>
      <w:r w:rsidRPr="009301D7">
        <w:rPr>
          <w:rFonts w:ascii="Arial" w:hAnsi="Arial" w:cs="Arial"/>
          <w:i/>
          <w:sz w:val="22"/>
          <w:szCs w:val="22"/>
          <w:lang w:val="sr-Latn-CS"/>
        </w:rPr>
        <w:br w:type="page"/>
      </w:r>
    </w:p>
    <w:p w14:paraId="25FA6696" w14:textId="5854E50C" w:rsidR="00567AB4" w:rsidRPr="009301D7" w:rsidRDefault="008B5C58" w:rsidP="00567AB4">
      <w:pPr>
        <w:ind w:firstLine="720"/>
        <w:jc w:val="right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9E5AA2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 xml:space="preserve">Формулар бр. </w:t>
      </w:r>
      <w:r w:rsidR="00605369" w:rsidRPr="009E5AA2">
        <w:rPr>
          <w:rFonts w:ascii="Arial" w:hAnsi="Arial" w:cs="Arial"/>
          <w:b/>
          <w:spacing w:val="-1"/>
          <w:sz w:val="22"/>
          <w:szCs w:val="22"/>
          <w:lang w:val="ru-RU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25"/>
        <w:gridCol w:w="3746"/>
      </w:tblGrid>
      <w:tr w:rsidR="009E5AA2" w:rsidRPr="00B2493E" w14:paraId="0B9ABEC4" w14:textId="77777777" w:rsidTr="00556465">
        <w:trPr>
          <w:trHeight w:val="934"/>
        </w:trPr>
        <w:tc>
          <w:tcPr>
            <w:tcW w:w="6025" w:type="dxa"/>
            <w:shd w:val="clear" w:color="auto" w:fill="F2F2F2" w:themeFill="background1" w:themeFillShade="F2"/>
          </w:tcPr>
          <w:p w14:paraId="640B4149" w14:textId="77777777" w:rsidR="009E5AA2" w:rsidRPr="00B2493E" w:rsidRDefault="009E5AA2" w:rsidP="00712B25">
            <w:pPr>
              <w:spacing w:before="120" w:after="120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1ED48A47" w14:textId="77777777" w:rsidR="009E5AA2" w:rsidRPr="00B2493E" w:rsidRDefault="009E5AA2" w:rsidP="00712B25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 w:rsidRPr="00B2493E">
              <w:rPr>
                <w:rFonts w:ascii="Arial" w:hAnsi="Arial" w:cs="Arial"/>
                <w:b/>
                <w:spacing w:val="-1"/>
                <w:lang w:val="ru-RU"/>
              </w:rPr>
              <w:t>ПОНУДА ЦЕНЕ ПРЕДМЕТА АУКЦИЈЕ</w:t>
            </w:r>
          </w:p>
          <w:p w14:paraId="5AC989D4" w14:textId="77777777" w:rsidR="009E5AA2" w:rsidRPr="00B2493E" w:rsidRDefault="009E5AA2" w:rsidP="00712B25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</w:tc>
        <w:tc>
          <w:tcPr>
            <w:tcW w:w="3746" w:type="dxa"/>
            <w:shd w:val="clear" w:color="auto" w:fill="F2F2F2" w:themeFill="background1" w:themeFillShade="F2"/>
          </w:tcPr>
          <w:p w14:paraId="00B96129" w14:textId="77777777" w:rsidR="009E5AA2" w:rsidRPr="00B2493E" w:rsidRDefault="009E5AA2" w:rsidP="00712B25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62D11EE2" w14:textId="7D48B101" w:rsidR="009E5AA2" w:rsidRPr="00B2493E" w:rsidRDefault="004A7F08" w:rsidP="00712B25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 w:rsidRPr="00123D53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A</w:t>
            </w:r>
            <w:r>
              <w:rPr>
                <w:rFonts w:ascii="Arial" w:hAnsi="Arial" w:cs="Arial"/>
                <w:b/>
                <w:sz w:val="22"/>
                <w:szCs w:val="22"/>
                <w:lang w:val="sr-Cyrl-RS"/>
              </w:rPr>
              <w:t>-</w:t>
            </w:r>
            <w:r>
              <w:rPr>
                <w:rFonts w:ascii="Arial" w:hAnsi="Arial" w:cs="Arial"/>
                <w:b/>
                <w:sz w:val="22"/>
                <w:szCs w:val="22"/>
                <w:lang w:val="sr-Latn-RS"/>
              </w:rPr>
              <w:t>0</w:t>
            </w:r>
            <w:r w:rsidR="001D7131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22</w:t>
            </w:r>
            <w:r w:rsidRPr="00123D53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/20</w:t>
            </w:r>
            <w:r>
              <w:rPr>
                <w:rFonts w:ascii="Arial" w:hAnsi="Arial" w:cs="Arial"/>
                <w:b/>
                <w:sz w:val="22"/>
                <w:szCs w:val="22"/>
                <w:lang w:val="sr-Latn-RS"/>
              </w:rPr>
              <w:t>25</w:t>
            </w:r>
          </w:p>
        </w:tc>
      </w:tr>
    </w:tbl>
    <w:p w14:paraId="4A950B0B" w14:textId="626120DC" w:rsidR="009E5AA2" w:rsidRPr="00123D53" w:rsidRDefault="009E5AA2" w:rsidP="009E5AA2">
      <w:pPr>
        <w:spacing w:before="120" w:after="120"/>
        <w:jc w:val="center"/>
        <w:rPr>
          <w:rFonts w:ascii="Arial" w:hAnsi="Arial" w:cs="Arial"/>
          <w:i/>
          <w:spacing w:val="-1"/>
          <w:sz w:val="20"/>
          <w:szCs w:val="20"/>
          <w:lang w:val="sr-Latn-CS"/>
        </w:rPr>
      </w:pPr>
      <w:r w:rsidRPr="00123D53">
        <w:rPr>
          <w:rFonts w:ascii="Arial" w:hAnsi="Arial" w:cs="Arial"/>
          <w:i/>
          <w:spacing w:val="-1"/>
          <w:sz w:val="20"/>
          <w:szCs w:val="20"/>
          <w:lang w:val="sr-Latn-CS"/>
        </w:rPr>
        <w:t>(доставља се на електронску адресу</w:t>
      </w:r>
      <w:r w:rsidRPr="00123D53">
        <w:rPr>
          <w:rFonts w:ascii="Arial" w:hAnsi="Arial" w:cs="Arial"/>
          <w:i/>
          <w:spacing w:val="-1"/>
          <w:sz w:val="20"/>
          <w:szCs w:val="20"/>
          <w:lang w:val="sr-Cyrl-RS"/>
        </w:rPr>
        <w:t xml:space="preserve"> </w:t>
      </w:r>
      <w:hyperlink r:id="rId36" w:history="1">
        <w:r w:rsidR="004B6E7B" w:rsidRPr="00BD230C">
          <w:rPr>
            <w:rStyle w:val="Hyperlink"/>
            <w:rFonts w:ascii="Arial" w:hAnsi="Arial" w:cs="Arial"/>
            <w:sz w:val="22"/>
            <w:szCs w:val="22"/>
            <w:lang w:val="en-US"/>
          </w:rPr>
          <w:t>q</w:t>
        </w:r>
        <w:r w:rsidR="004B6E7B" w:rsidRPr="00BD230C">
          <w:rPr>
            <w:rStyle w:val="Hyperlink"/>
            <w:rFonts w:ascii="Arial" w:hAnsi="Arial" w:cs="Arial"/>
            <w:sz w:val="22"/>
            <w:szCs w:val="22"/>
            <w:lang w:val="ru-RU"/>
          </w:rPr>
          <w:t>.stp@nis.</w:t>
        </w:r>
        <w:r w:rsidR="004B6E7B" w:rsidRPr="00BD230C">
          <w:rPr>
            <w:rStyle w:val="Hyperlink"/>
            <w:rFonts w:ascii="Arial" w:hAnsi="Arial" w:cs="Arial"/>
            <w:sz w:val="22"/>
            <w:szCs w:val="22"/>
            <w:lang w:val="sr-Latn-CS"/>
          </w:rPr>
          <w:t>rs</w:t>
        </w:r>
      </w:hyperlink>
      <w:r w:rsidRPr="00123D53">
        <w:rPr>
          <w:rFonts w:ascii="Arial" w:hAnsi="Arial" w:cs="Arial"/>
          <w:i/>
          <w:spacing w:val="-1"/>
          <w:sz w:val="20"/>
          <w:szCs w:val="20"/>
          <w:lang w:val="sr-Cyrl-RS"/>
        </w:rPr>
        <w:t xml:space="preserve"> </w:t>
      </w:r>
      <w:r w:rsidRPr="00123D53">
        <w:rPr>
          <w:rFonts w:ascii="Arial" w:hAnsi="Arial" w:cs="Arial"/>
          <w:i/>
          <w:spacing w:val="-1"/>
          <w:sz w:val="20"/>
          <w:szCs w:val="20"/>
          <w:lang w:val="sr-Latn-C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680"/>
        <w:gridCol w:w="4286"/>
      </w:tblGrid>
      <w:tr w:rsidR="009E5AA2" w:rsidRPr="00F71146" w14:paraId="63140531" w14:textId="77777777" w:rsidTr="00D410BA">
        <w:trPr>
          <w:trHeight w:val="690"/>
        </w:trPr>
        <w:tc>
          <w:tcPr>
            <w:tcW w:w="805" w:type="dxa"/>
          </w:tcPr>
          <w:p w14:paraId="52D5746B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680" w:type="dxa"/>
          </w:tcPr>
          <w:p w14:paraId="61E01B63" w14:textId="77777777" w:rsidR="009E5AA2" w:rsidRPr="00123D53" w:rsidRDefault="009E5AA2" w:rsidP="00C461CA">
            <w:pPr>
              <w:spacing w:before="120" w:after="120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6D87A218" w14:textId="585756C0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Пуно име и седиште </w:t>
            </w:r>
            <w:r w:rsidR="00A35FAD" w:rsidRPr="00123D53">
              <w:rPr>
                <w:rFonts w:ascii="Arial" w:hAnsi="Arial" w:cs="Arial"/>
                <w:sz w:val="22"/>
                <w:szCs w:val="22"/>
                <w:lang w:val="sr-Cyrl-RS"/>
              </w:rPr>
              <w:t>Понуђача</w:t>
            </w: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:</w:t>
            </w:r>
          </w:p>
        </w:tc>
        <w:tc>
          <w:tcPr>
            <w:tcW w:w="4286" w:type="dxa"/>
          </w:tcPr>
          <w:p w14:paraId="07625999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E5AA2" w:rsidRPr="00F71146" w14:paraId="6D6C9011" w14:textId="77777777" w:rsidTr="00712B25">
        <w:tc>
          <w:tcPr>
            <w:tcW w:w="805" w:type="dxa"/>
          </w:tcPr>
          <w:p w14:paraId="12181500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680" w:type="dxa"/>
          </w:tcPr>
          <w:p w14:paraId="40EA5F91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7A610AD9" w14:textId="7CA4C0A2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i/>
                <w:sz w:val="16"/>
                <w:szCs w:val="16"/>
                <w:lang w:val="ru-RU"/>
              </w:rPr>
            </w:pPr>
            <w:r w:rsidRPr="00123D53">
              <w:rPr>
                <w:rFonts w:ascii="Arial" w:hAnsi="Arial" w:cs="Arial"/>
                <w:i/>
                <w:sz w:val="16"/>
                <w:szCs w:val="16"/>
                <w:lang w:val="ru-RU"/>
              </w:rPr>
              <w:t>(правно лице</w:t>
            </w:r>
            <w:r w:rsidR="00F31394">
              <w:rPr>
                <w:rFonts w:ascii="Arial" w:hAnsi="Arial" w:cs="Arial"/>
                <w:i/>
                <w:sz w:val="16"/>
                <w:szCs w:val="16"/>
                <w:lang w:val="ru-RU"/>
              </w:rPr>
              <w:t xml:space="preserve">, </w:t>
            </w:r>
            <w:r w:rsidRPr="00123D53">
              <w:rPr>
                <w:rFonts w:ascii="Arial" w:hAnsi="Arial" w:cs="Arial"/>
                <w:i/>
                <w:sz w:val="16"/>
                <w:szCs w:val="16"/>
                <w:lang w:val="ru-RU"/>
              </w:rPr>
              <w:t>предузетник)</w:t>
            </w:r>
          </w:p>
        </w:tc>
        <w:tc>
          <w:tcPr>
            <w:tcW w:w="4286" w:type="dxa"/>
          </w:tcPr>
          <w:p w14:paraId="77EA2A7A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E5AA2" w:rsidRPr="00123D53" w14:paraId="21812B5E" w14:textId="77777777" w:rsidTr="00712B25">
        <w:tc>
          <w:tcPr>
            <w:tcW w:w="805" w:type="dxa"/>
          </w:tcPr>
          <w:p w14:paraId="78DFBEDA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680" w:type="dxa"/>
          </w:tcPr>
          <w:p w14:paraId="3AA9B9F1" w14:textId="58803099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Адреса </w:t>
            </w:r>
            <w:r w:rsidR="00A35FAD" w:rsidRPr="00123D53">
              <w:rPr>
                <w:rFonts w:ascii="Arial" w:hAnsi="Arial" w:cs="Arial"/>
                <w:sz w:val="22"/>
                <w:szCs w:val="22"/>
                <w:lang w:val="ru-RU"/>
              </w:rPr>
              <w:t>Понуђача</w:t>
            </w:r>
          </w:p>
        </w:tc>
        <w:tc>
          <w:tcPr>
            <w:tcW w:w="4286" w:type="dxa"/>
          </w:tcPr>
          <w:p w14:paraId="1C4F1910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E5AA2" w:rsidRPr="00123D53" w14:paraId="502FCF76" w14:textId="77777777" w:rsidTr="00712B25">
        <w:trPr>
          <w:trHeight w:val="263"/>
        </w:trPr>
        <w:tc>
          <w:tcPr>
            <w:tcW w:w="805" w:type="dxa"/>
          </w:tcPr>
          <w:p w14:paraId="73698398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680" w:type="dxa"/>
          </w:tcPr>
          <w:p w14:paraId="31EA653E" w14:textId="77777777" w:rsidR="009E5AA2" w:rsidRPr="00123D53" w:rsidRDefault="009E5AA2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083ABB4B" w14:textId="77777777" w:rsidR="009E5AA2" w:rsidRPr="00123D53" w:rsidRDefault="009E5AA2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E5AA2" w:rsidRPr="00F71146" w14:paraId="67B6D4A9" w14:textId="77777777" w:rsidTr="00712B25">
        <w:tc>
          <w:tcPr>
            <w:tcW w:w="805" w:type="dxa"/>
          </w:tcPr>
          <w:p w14:paraId="5536C9F1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680" w:type="dxa"/>
          </w:tcPr>
          <w:p w14:paraId="31EE07DB" w14:textId="1A6750A0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Телефон и е-</w:t>
            </w:r>
            <w:r w:rsidR="00430B6B">
              <w:rPr>
                <w:rFonts w:ascii="Arial" w:hAnsi="Arial" w:cs="Arial"/>
                <w:sz w:val="22"/>
                <w:szCs w:val="22"/>
                <w:lang w:val="sr-Latn-RS"/>
              </w:rPr>
              <w:t>маил</w:t>
            </w: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 адреса</w:t>
            </w:r>
          </w:p>
        </w:tc>
        <w:tc>
          <w:tcPr>
            <w:tcW w:w="4286" w:type="dxa"/>
          </w:tcPr>
          <w:p w14:paraId="13B02637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E5AA2" w:rsidRPr="00F71146" w14:paraId="75B716D7" w14:textId="77777777" w:rsidTr="00C461CA">
        <w:trPr>
          <w:trHeight w:val="891"/>
        </w:trPr>
        <w:tc>
          <w:tcPr>
            <w:tcW w:w="805" w:type="dxa"/>
          </w:tcPr>
          <w:p w14:paraId="6C093893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680" w:type="dxa"/>
          </w:tcPr>
          <w:p w14:paraId="38CC4FCC" w14:textId="77777777" w:rsidR="009E5AA2" w:rsidRPr="00123D53" w:rsidRDefault="009E5AA2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Име и презиме заступника или пуномоћника који поступа на основу писаног пуномоћја</w:t>
            </w:r>
          </w:p>
          <w:p w14:paraId="111E0A45" w14:textId="77777777" w:rsidR="009E5AA2" w:rsidRPr="00123D53" w:rsidRDefault="009E5AA2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5B78C0">
              <w:rPr>
                <w:rFonts w:ascii="Arial" w:hAnsi="Arial" w:cs="Arial"/>
                <w:i/>
                <w:sz w:val="18"/>
                <w:szCs w:val="22"/>
                <w:lang w:val="ru-RU"/>
              </w:rPr>
              <w:t xml:space="preserve">(Уколико понуду доставља лице на основу </w:t>
            </w:r>
            <w:proofErr w:type="gramStart"/>
            <w:r w:rsidRPr="005B78C0">
              <w:rPr>
                <w:rFonts w:ascii="Arial" w:hAnsi="Arial" w:cs="Arial"/>
                <w:i/>
                <w:sz w:val="18"/>
                <w:szCs w:val="22"/>
                <w:lang w:val="ru-RU"/>
              </w:rPr>
              <w:t xml:space="preserve">пуномоћја </w:t>
            </w:r>
            <w:r w:rsidRPr="00123D53">
              <w:rPr>
                <w:rFonts w:ascii="Arial" w:hAnsi="Arial" w:cs="Arial"/>
                <w:i/>
                <w:sz w:val="20"/>
                <w:szCs w:val="22"/>
                <w:lang w:val="ru-RU"/>
              </w:rPr>
              <w:t>)</w:t>
            </w:r>
            <w:proofErr w:type="gramEnd"/>
          </w:p>
        </w:tc>
        <w:tc>
          <w:tcPr>
            <w:tcW w:w="4286" w:type="dxa"/>
          </w:tcPr>
          <w:p w14:paraId="487CC5A5" w14:textId="77777777" w:rsidR="009E5AA2" w:rsidRPr="00123D53" w:rsidRDefault="009E5AA2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1551E182" w14:textId="77777777" w:rsidR="00567AB4" w:rsidRPr="003C4D11" w:rsidRDefault="00567AB4">
      <w:pPr>
        <w:spacing w:before="120" w:after="120"/>
        <w:jc w:val="both"/>
        <w:rPr>
          <w:rFonts w:ascii="Arial" w:hAnsi="Arial" w:cs="Arial"/>
          <w:sz w:val="22"/>
          <w:szCs w:val="28"/>
          <w:shd w:val="clear" w:color="auto" w:fill="FFFFFF"/>
          <w:lang w:val="sr-Latn-CS"/>
        </w:rPr>
      </w:pPr>
      <w:r w:rsidRPr="003C4D11">
        <w:rPr>
          <w:rFonts w:ascii="Arial" w:hAnsi="Arial" w:cs="Arial"/>
          <w:sz w:val="22"/>
          <w:szCs w:val="28"/>
          <w:lang w:val="sr-Latn-CS"/>
        </w:rPr>
        <w:t>после упознавања са предметом аукције, нуди цену</w:t>
      </w:r>
      <w:r w:rsidR="00C720E8" w:rsidRPr="003C4D11">
        <w:rPr>
          <w:rFonts w:ascii="Arial" w:hAnsi="Arial" w:cs="Arial"/>
          <w:sz w:val="22"/>
          <w:szCs w:val="28"/>
          <w:lang w:val="sr-Latn-CS"/>
        </w:rPr>
        <w:t>:</w:t>
      </w:r>
    </w:p>
    <w:tbl>
      <w:tblPr>
        <w:tblW w:w="9634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670"/>
        <w:gridCol w:w="3260"/>
      </w:tblGrid>
      <w:tr w:rsidR="004B6E7B" w:rsidRPr="00F71146" w14:paraId="0920FBE3" w14:textId="77777777" w:rsidTr="00AB0ED5">
        <w:trPr>
          <w:trHeight w:val="70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144E3B0" w14:textId="7D4AFC45" w:rsidR="004B6E7B" w:rsidRPr="005B78C0" w:rsidRDefault="005B78C0" w:rsidP="00B34C10">
            <w:pPr>
              <w:pStyle w:val="NormalWeb"/>
              <w:spacing w:before="120" w:beforeAutospacing="0" w:after="120" w:afterAutospacing="0"/>
              <w:ind w:right="-278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bookmarkStart w:id="4" w:name="_Hlk193967437"/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Лот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7908DC72" w14:textId="3552CD59" w:rsidR="004B6E7B" w:rsidRPr="00123D53" w:rsidRDefault="005B78C0" w:rsidP="00C30FD9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Назив предмета аукције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ADF97E6" w14:textId="4818340F" w:rsidR="004B6E7B" w:rsidRPr="00123D53" w:rsidRDefault="006D6BD5" w:rsidP="00C30FD9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Ц</w:t>
            </w:r>
            <w:r w:rsidR="004B6E7B"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ена предмета аукције </w:t>
            </w:r>
          </w:p>
          <w:p w14:paraId="7ED33EE6" w14:textId="4EB105D1" w:rsidR="004B6E7B" w:rsidRPr="006D6BD5" w:rsidRDefault="004B6E7B" w:rsidP="00C30FD9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 </w:t>
            </w:r>
            <w:r w:rsidRPr="00123D53">
              <w:rPr>
                <w:rFonts w:ascii="Arial" w:hAnsi="Arial" w:cs="Arial"/>
                <w:b/>
                <w:sz w:val="20"/>
                <w:szCs w:val="20"/>
              </w:rPr>
              <w:t xml:space="preserve">РСД </w:t>
            </w:r>
            <w:r w:rsidR="006D6BD5">
              <w:rPr>
                <w:rFonts w:ascii="Arial" w:hAnsi="Arial" w:cs="Arial"/>
                <w:b/>
                <w:sz w:val="20"/>
                <w:szCs w:val="20"/>
                <w:lang w:val="sr-Latn-RS"/>
              </w:rPr>
              <w:t>/</w:t>
            </w:r>
            <w:r w:rsidR="006D6BD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кг</w:t>
            </w:r>
          </w:p>
        </w:tc>
      </w:tr>
      <w:tr w:rsidR="00C461CA" w:rsidRPr="0060656A" w14:paraId="04802044" w14:textId="77777777" w:rsidTr="00AB0ED5">
        <w:trPr>
          <w:trHeight w:val="80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BF088" w14:textId="0BF92518" w:rsidR="00C461CA" w:rsidRPr="005B78C0" w:rsidRDefault="00C461CA" w:rsidP="00C461CA">
            <w:pPr>
              <w:spacing w:before="120" w:after="120"/>
              <w:jc w:val="both"/>
              <w:rPr>
                <w:rFonts w:ascii="Arial" w:hAnsi="Arial" w:cs="Arial"/>
                <w:shd w:val="clear" w:color="auto" w:fill="FFFFFF"/>
                <w:lang w:val="sr-Cyrl-RS"/>
              </w:rPr>
            </w:pPr>
            <w:r>
              <w:rPr>
                <w:rFonts w:ascii="Arial" w:hAnsi="Arial" w:cs="Arial"/>
                <w:shd w:val="clear" w:color="auto" w:fill="FFFFFF"/>
                <w:lang w:val="sr-Cyrl-RS"/>
              </w:rPr>
              <w:t>1</w:t>
            </w:r>
          </w:p>
          <w:p w14:paraId="34F76CAB" w14:textId="4B796CE2" w:rsidR="00C461CA" w:rsidRPr="005B78C0" w:rsidRDefault="00C461CA" w:rsidP="00C461CA">
            <w:pPr>
              <w:spacing w:before="120" w:after="120"/>
              <w:jc w:val="center"/>
              <w:rPr>
                <w:rFonts w:ascii="Arial" w:hAnsi="Arial" w:cs="Arial"/>
                <w:szCs w:val="28"/>
                <w:lang w:val="sr-Cyrl-R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E682D" w14:textId="677D15C9" w:rsidR="00C461CA" w:rsidRPr="0060656A" w:rsidRDefault="0060656A" w:rsidP="00163E8A">
            <w:pPr>
              <w:spacing w:before="120" w:after="120"/>
              <w:rPr>
                <w:rFonts w:ascii="Arial" w:hAnsi="Arial" w:cs="Arial"/>
                <w:b/>
                <w:lang w:val="ru-RU"/>
              </w:rPr>
            </w:pPr>
            <w:r w:rsidRPr="0060656A">
              <w:rPr>
                <w:rFonts w:ascii="Arial" w:hAnsi="Arial" w:cs="Arial"/>
                <w:b/>
                <w:lang w:val="ru-RU"/>
              </w:rPr>
              <w:t xml:space="preserve"> </w:t>
            </w:r>
            <w:r w:rsidRPr="0060656A">
              <w:rPr>
                <w:rFonts w:ascii="Arial" w:hAnsi="Arial" w:cs="Arial"/>
                <w:b/>
                <w:lang w:val="sr-Latn-RS"/>
              </w:rPr>
              <w:t xml:space="preserve">Шкарт тубинг (метални отпад)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0BF1B" w14:textId="63FE0D3A" w:rsidR="00C461CA" w:rsidRPr="00123D53" w:rsidRDefault="00C461CA" w:rsidP="00C461CA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</w:rPr>
            </w:pPr>
          </w:p>
        </w:tc>
      </w:tr>
      <w:tr w:rsidR="005B78C0" w:rsidRPr="00123D53" w14:paraId="2DE32758" w14:textId="77777777" w:rsidTr="00B34C10">
        <w:trPr>
          <w:jc w:val="center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93224" w14:textId="5215395D" w:rsidR="005B78C0" w:rsidRPr="00123D53" w:rsidRDefault="005B78C0" w:rsidP="00C30FD9">
            <w:pPr>
              <w:pStyle w:val="NormalWeb"/>
              <w:spacing w:before="120" w:beforeAutospacing="0" w:after="120" w:afterAutospacing="0"/>
              <w:ind w:left="-29" w:right="-368"/>
              <w:rPr>
                <w:rFonts w:ascii="Arial" w:hAnsi="Arial" w:cs="Arial"/>
                <w:b/>
                <w:sz w:val="20"/>
                <w:lang w:val="sr-Cyrl-RS"/>
              </w:rPr>
            </w:pPr>
            <w:r w:rsidRPr="00123D53">
              <w:rPr>
                <w:rFonts w:ascii="Arial" w:hAnsi="Arial" w:cs="Arial"/>
                <w:b/>
                <w:sz w:val="20"/>
                <w:lang w:val="sr-Cyrl-RS"/>
              </w:rPr>
              <w:t>Укупно:</w:t>
            </w:r>
          </w:p>
          <w:p w14:paraId="5C95798D" w14:textId="75CBCC2B" w:rsidR="005B78C0" w:rsidRPr="00123D53" w:rsidRDefault="005B78C0" w:rsidP="00C30FD9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123D53">
              <w:rPr>
                <w:rFonts w:ascii="Arial" w:hAnsi="Arial" w:cs="Arial"/>
                <w:b/>
                <w:sz w:val="20"/>
                <w:szCs w:val="20"/>
                <w:lang w:val="en-US"/>
              </w:rPr>
              <w:t>_________________________________/______________________________________________________</w:t>
            </w:r>
          </w:p>
          <w:p w14:paraId="6D64F455" w14:textId="6D38A713" w:rsidR="005B78C0" w:rsidRPr="00123D53" w:rsidRDefault="005B78C0" w:rsidP="00C30FD9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en-US"/>
              </w:rPr>
              <w:t>_________________________________/______________________________________________________</w:t>
            </w:r>
          </w:p>
          <w:p w14:paraId="38EE6D48" w14:textId="7348E5A6" w:rsidR="005B78C0" w:rsidRPr="005B78C0" w:rsidRDefault="005B78C0" w:rsidP="005B78C0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словима</w:t>
            </w:r>
            <w:r w:rsidRPr="00123D5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</w:tc>
      </w:tr>
    </w:tbl>
    <w:bookmarkEnd w:id="4"/>
    <w:p w14:paraId="7E6919AE" w14:textId="33F35EBD" w:rsidR="00B41BBA" w:rsidRPr="00123D53" w:rsidRDefault="00B41BBA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Понуда цене предмета аукције достављена је од стране________________________ (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 xml:space="preserve">назив </w:t>
      </w:r>
      <w:r w:rsidR="00A35FAD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) у динарима </w:t>
      </w:r>
      <w:r w:rsidRPr="00123D53">
        <w:rPr>
          <w:rFonts w:ascii="Arial" w:hAnsi="Arial" w:cs="Arial"/>
          <w:sz w:val="22"/>
          <w:szCs w:val="22"/>
          <w:lang w:val="ru-RU"/>
        </w:rPr>
        <w:t>без ПДВ-а са урачунатим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 другим зависним трошковима </w:t>
      </w:r>
      <w:r w:rsidRPr="00123D53">
        <w:rPr>
          <w:rFonts w:ascii="Arial" w:hAnsi="Arial" w:cs="Arial"/>
          <w:sz w:val="22"/>
          <w:szCs w:val="22"/>
          <w:lang w:val="sr-Cyrl-RS"/>
        </w:rPr>
        <w:t>РСД</w:t>
      </w:r>
    </w:p>
    <w:p w14:paraId="210B29B0" w14:textId="0F0F5B5C" w:rsidR="00567AB4" w:rsidRPr="00123D53" w:rsidRDefault="00B41BBA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Cyrl-RS" w:eastAsia="ru-RU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>У случају проглашења _______________________ (</w:t>
      </w:r>
      <w:r w:rsidRPr="00123D53">
        <w:rPr>
          <w:rFonts w:ascii="Arial" w:hAnsi="Arial" w:cs="Arial"/>
          <w:i/>
          <w:sz w:val="22"/>
          <w:szCs w:val="22"/>
          <w:lang w:val="sr-Latn-CS"/>
        </w:rPr>
        <w:t>назив</w:t>
      </w:r>
      <w:r w:rsidR="00A35FAD" w:rsidRPr="00123D53">
        <w:rPr>
          <w:rFonts w:ascii="Arial" w:hAnsi="Arial" w:cs="Arial"/>
          <w:i/>
          <w:sz w:val="22"/>
          <w:szCs w:val="22"/>
          <w:lang w:val="sr-Cyrl-RS"/>
        </w:rPr>
        <w:t xml:space="preserve"> 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) за </w:t>
      </w:r>
      <w:r w:rsidR="00EF0E4F" w:rsidRPr="00123D53">
        <w:rPr>
          <w:rFonts w:ascii="Arial" w:hAnsi="Arial" w:cs="Arial"/>
          <w:sz w:val="22"/>
          <w:szCs w:val="22"/>
          <w:lang w:val="sr-Cyrl-RS"/>
        </w:rPr>
        <w:t>победника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, обавезујемо се да закључимо уговор о </w:t>
      </w:r>
      <w:r w:rsidRPr="00123D53">
        <w:rPr>
          <w:rFonts w:ascii="Arial" w:hAnsi="Arial" w:cs="Arial"/>
          <w:sz w:val="22"/>
          <w:szCs w:val="22"/>
          <w:lang w:val="ru-RU"/>
        </w:rPr>
        <w:t>купо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продаји предмета аукције у року од </w:t>
      </w:r>
      <w:r w:rsidR="00E12ADC" w:rsidRPr="00123D53">
        <w:rPr>
          <w:rStyle w:val="rvts314518"/>
          <w:rFonts w:ascii="Arial" w:hAnsi="Arial" w:cs="Arial"/>
          <w:color w:val="auto"/>
          <w:sz w:val="22"/>
          <w:szCs w:val="22"/>
          <w:lang w:val="ru-RU"/>
        </w:rPr>
        <w:t>10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радних дана од дана </w:t>
      </w:r>
      <w:r w:rsidR="00371532" w:rsidRPr="00123D53">
        <w:rPr>
          <w:rStyle w:val="rvts314518"/>
          <w:rFonts w:ascii="Arial" w:hAnsi="Arial" w:cs="Arial"/>
          <w:color w:val="auto"/>
          <w:sz w:val="22"/>
          <w:szCs w:val="22"/>
          <w:lang w:val="ru-RU"/>
        </w:rPr>
        <w:t xml:space="preserve">проглашења победника 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аукције</w:t>
      </w:r>
      <w:r w:rsidRPr="00123D53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.</w:t>
      </w:r>
    </w:p>
    <w:tbl>
      <w:tblPr>
        <w:tblStyle w:val="TableGrid"/>
        <w:tblW w:w="5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9301D7" w:rsidRPr="00F71146" w14:paraId="1030923F" w14:textId="77777777" w:rsidTr="001B4620">
        <w:tc>
          <w:tcPr>
            <w:tcW w:w="9997" w:type="dxa"/>
            <w:tcBorders>
              <w:bottom w:val="single" w:sz="4" w:space="0" w:color="808080" w:themeColor="background1" w:themeShade="80"/>
            </w:tcBorders>
          </w:tcPr>
          <w:p w14:paraId="444B19FB" w14:textId="77777777" w:rsidR="001B4620" w:rsidRPr="00123D53" w:rsidRDefault="001B4620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301D7" w:rsidRPr="00123D53" w14:paraId="3AA14083" w14:textId="77777777" w:rsidTr="001B4620">
        <w:tc>
          <w:tcPr>
            <w:tcW w:w="9997" w:type="dxa"/>
            <w:tcBorders>
              <w:top w:val="single" w:sz="4" w:space="0" w:color="808080" w:themeColor="background1" w:themeShade="80"/>
            </w:tcBorders>
          </w:tcPr>
          <w:p w14:paraId="3267291E" w14:textId="77777777" w:rsidR="001B4620" w:rsidRPr="00123D53" w:rsidRDefault="001B4620" w:rsidP="00C30FD9">
            <w:pPr>
              <w:spacing w:before="120" w:after="12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123D53">
              <w:rPr>
                <w:rFonts w:ascii="Arial" w:hAnsi="Arial" w:cs="Arial"/>
                <w:noProof/>
                <w:sz w:val="16"/>
                <w:szCs w:val="16"/>
                <w:lang w:val="ru-RU"/>
              </w:rPr>
              <w:t>(потпис, место печата)</w:t>
            </w:r>
          </w:p>
        </w:tc>
      </w:tr>
      <w:tr w:rsidR="009301D7" w:rsidRPr="00123D53" w14:paraId="1A32DD3A" w14:textId="77777777" w:rsidTr="001B4620">
        <w:tc>
          <w:tcPr>
            <w:tcW w:w="9997" w:type="dxa"/>
            <w:tcBorders>
              <w:bottom w:val="single" w:sz="4" w:space="0" w:color="808080" w:themeColor="background1" w:themeShade="80"/>
            </w:tcBorders>
          </w:tcPr>
          <w:p w14:paraId="5734A88C" w14:textId="77777777" w:rsidR="001B4620" w:rsidRPr="00123D53" w:rsidRDefault="001B4620" w:rsidP="00C461CA">
            <w:pPr>
              <w:spacing w:before="120" w:after="120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9301D7" w:rsidRPr="00123D53" w14:paraId="212DE1A7" w14:textId="77777777" w:rsidTr="001B4620">
        <w:tc>
          <w:tcPr>
            <w:tcW w:w="9997" w:type="dxa"/>
            <w:tcBorders>
              <w:top w:val="single" w:sz="4" w:space="0" w:color="808080" w:themeColor="background1" w:themeShade="80"/>
            </w:tcBorders>
          </w:tcPr>
          <w:p w14:paraId="2C5DAFCC" w14:textId="77777777" w:rsidR="001B4620" w:rsidRPr="00123D53" w:rsidRDefault="001B4620" w:rsidP="00C30FD9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noProof/>
                <w:sz w:val="16"/>
                <w:szCs w:val="16"/>
                <w:lang w:val="ru-RU"/>
              </w:rPr>
              <w:t>(име и презиме, дужност)</w:t>
            </w:r>
          </w:p>
        </w:tc>
      </w:tr>
    </w:tbl>
    <w:p w14:paraId="78369483" w14:textId="18E6A21E" w:rsidR="00131F43" w:rsidRPr="00123D53" w:rsidRDefault="00131F43" w:rsidP="00556465">
      <w:pPr>
        <w:shd w:val="clear" w:color="auto" w:fill="FFFFFF"/>
        <w:spacing w:before="120" w:after="120"/>
        <w:rPr>
          <w:sz w:val="2"/>
          <w:szCs w:val="2"/>
          <w:lang w:val="sr-Cyrl-CS"/>
        </w:rPr>
      </w:pPr>
    </w:p>
    <w:p w14:paraId="62E62A58" w14:textId="7C7AF797" w:rsidR="00106C78" w:rsidRPr="00123D53" w:rsidRDefault="00106C78" w:rsidP="00C30FD9">
      <w:pPr>
        <w:shd w:val="clear" w:color="auto" w:fill="FFFFFF"/>
        <w:spacing w:before="120" w:after="120"/>
        <w:ind w:left="-284"/>
        <w:rPr>
          <w:sz w:val="2"/>
          <w:szCs w:val="2"/>
          <w:lang w:val="sr-Cyrl-CS"/>
        </w:rPr>
      </w:pPr>
    </w:p>
    <w:p w14:paraId="147956BE" w14:textId="0B1DB2C2" w:rsidR="00106C78" w:rsidRPr="00123D53" w:rsidRDefault="00106C78" w:rsidP="00C30FD9">
      <w:pPr>
        <w:shd w:val="clear" w:color="auto" w:fill="FFFFFF"/>
        <w:spacing w:before="120" w:after="120"/>
        <w:ind w:left="-284"/>
        <w:rPr>
          <w:sz w:val="2"/>
          <w:szCs w:val="2"/>
          <w:lang w:val="sr-Cyrl-CS"/>
        </w:rPr>
      </w:pPr>
    </w:p>
    <w:p w14:paraId="13F7E098" w14:textId="54E4C933" w:rsidR="00106C78" w:rsidRPr="00123D53" w:rsidRDefault="00106C78" w:rsidP="00C30FD9">
      <w:pPr>
        <w:shd w:val="clear" w:color="auto" w:fill="FFFFFF"/>
        <w:spacing w:before="120" w:after="120"/>
        <w:ind w:left="-284"/>
        <w:rPr>
          <w:sz w:val="2"/>
          <w:szCs w:val="2"/>
          <w:lang w:val="sr-Cyrl-CS"/>
        </w:rPr>
      </w:pPr>
    </w:p>
    <w:p w14:paraId="2B5555C3" w14:textId="77777777" w:rsidR="004D219E" w:rsidRDefault="00612965" w:rsidP="00612965">
      <w:pPr>
        <w:shd w:val="clear" w:color="auto" w:fill="FFFFFF"/>
        <w:spacing w:before="120" w:after="120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123D53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                                                                                                                                 </w:t>
      </w:r>
    </w:p>
    <w:p w14:paraId="1770E508" w14:textId="6B796645" w:rsidR="00612965" w:rsidRPr="00123D53" w:rsidRDefault="00612965" w:rsidP="006129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123D53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>Формулар бр. 3</w:t>
      </w:r>
    </w:p>
    <w:tbl>
      <w:tblPr>
        <w:tblStyle w:val="TableGrid"/>
        <w:tblW w:w="9923" w:type="dxa"/>
        <w:tblInd w:w="-147" w:type="dxa"/>
        <w:tblLook w:val="04A0" w:firstRow="1" w:lastRow="0" w:firstColumn="1" w:lastColumn="0" w:noHBand="0" w:noVBand="1"/>
      </w:tblPr>
      <w:tblGrid>
        <w:gridCol w:w="5671"/>
        <w:gridCol w:w="4252"/>
      </w:tblGrid>
      <w:tr w:rsidR="00612965" w:rsidRPr="00123D53" w14:paraId="05EB3E63" w14:textId="77777777" w:rsidTr="00BC347F">
        <w:trPr>
          <w:trHeight w:val="1247"/>
        </w:trPr>
        <w:tc>
          <w:tcPr>
            <w:tcW w:w="5671" w:type="dxa"/>
            <w:shd w:val="clear" w:color="auto" w:fill="F2F2F2" w:themeFill="background1" w:themeFillShade="F2"/>
          </w:tcPr>
          <w:p w14:paraId="610F2B03" w14:textId="77777777" w:rsidR="00612965" w:rsidRPr="00123D53" w:rsidRDefault="00612965" w:rsidP="00712B25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bookmarkStart w:id="5" w:name="_Hlk184638047"/>
          </w:p>
          <w:p w14:paraId="1DF1FA64" w14:textId="77777777" w:rsidR="00612965" w:rsidRPr="00123D53" w:rsidRDefault="00612965" w:rsidP="00556465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  <w:t xml:space="preserve">КОНАЧНА ПОНУДА ЦЕНЕ ПРЕДМЕТА АУКЦИЈЕ </w:t>
            </w:r>
          </w:p>
        </w:tc>
        <w:tc>
          <w:tcPr>
            <w:tcW w:w="4252" w:type="dxa"/>
            <w:shd w:val="clear" w:color="auto" w:fill="F2F2F2" w:themeFill="background1" w:themeFillShade="F2"/>
          </w:tcPr>
          <w:p w14:paraId="671FA22C" w14:textId="77777777" w:rsidR="00612965" w:rsidRPr="00123D53" w:rsidRDefault="00612965" w:rsidP="00712B25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  <w:p w14:paraId="439D55A4" w14:textId="760087E5" w:rsidR="00612965" w:rsidRPr="00123D53" w:rsidRDefault="004A7F08" w:rsidP="00712B25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A</w:t>
            </w:r>
            <w:r>
              <w:rPr>
                <w:rFonts w:ascii="Arial" w:hAnsi="Arial" w:cs="Arial"/>
                <w:b/>
                <w:sz w:val="22"/>
                <w:szCs w:val="22"/>
                <w:lang w:val="sr-Cyrl-RS"/>
              </w:rPr>
              <w:t>-</w:t>
            </w:r>
            <w:r>
              <w:rPr>
                <w:rFonts w:ascii="Arial" w:hAnsi="Arial" w:cs="Arial"/>
                <w:b/>
                <w:sz w:val="22"/>
                <w:szCs w:val="22"/>
                <w:lang w:val="sr-Latn-RS"/>
              </w:rPr>
              <w:t>0</w:t>
            </w:r>
            <w:r w:rsidR="001D7131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22</w:t>
            </w:r>
            <w:r w:rsidRPr="00123D53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/20</w:t>
            </w:r>
            <w:r>
              <w:rPr>
                <w:rFonts w:ascii="Arial" w:hAnsi="Arial" w:cs="Arial"/>
                <w:b/>
                <w:sz w:val="22"/>
                <w:szCs w:val="22"/>
                <w:lang w:val="sr-Latn-RS"/>
              </w:rPr>
              <w:t>25</w:t>
            </w:r>
          </w:p>
        </w:tc>
      </w:tr>
      <w:bookmarkEnd w:id="5"/>
    </w:tbl>
    <w:p w14:paraId="2CC50C38" w14:textId="77777777" w:rsidR="00612965" w:rsidRPr="00123D53" w:rsidRDefault="00612965" w:rsidP="00612965">
      <w:pPr>
        <w:spacing w:before="120" w:after="120"/>
        <w:jc w:val="center"/>
        <w:rPr>
          <w:rFonts w:ascii="Arial" w:hAnsi="Arial" w:cs="Arial"/>
          <w:i/>
          <w:spacing w:val="-1"/>
          <w:sz w:val="20"/>
          <w:szCs w:val="20"/>
          <w:lang w:val="sr-Latn-CS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709"/>
        <w:gridCol w:w="4923"/>
        <w:gridCol w:w="4286"/>
      </w:tblGrid>
      <w:tr w:rsidR="00612965" w:rsidRPr="00F71146" w14:paraId="0DC2FFA5" w14:textId="77777777" w:rsidTr="00B34C10">
        <w:trPr>
          <w:trHeight w:val="466"/>
        </w:trPr>
        <w:tc>
          <w:tcPr>
            <w:tcW w:w="709" w:type="dxa"/>
          </w:tcPr>
          <w:p w14:paraId="1E729949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923" w:type="dxa"/>
          </w:tcPr>
          <w:p w14:paraId="2D6F504D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22685817" w14:textId="30D7F15C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Пуно име и седиште </w:t>
            </w:r>
            <w:r w:rsidR="00A35FAD" w:rsidRPr="00123D53">
              <w:rPr>
                <w:rFonts w:ascii="Arial" w:hAnsi="Arial" w:cs="Arial"/>
                <w:sz w:val="22"/>
                <w:szCs w:val="22"/>
                <w:lang w:val="sr-Cyrl-RS"/>
              </w:rPr>
              <w:t>Понуђача:</w:t>
            </w:r>
          </w:p>
        </w:tc>
        <w:tc>
          <w:tcPr>
            <w:tcW w:w="4286" w:type="dxa"/>
          </w:tcPr>
          <w:p w14:paraId="18083416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612965" w:rsidRPr="00F71146" w14:paraId="2396EFEC" w14:textId="77777777" w:rsidTr="00B34C10">
        <w:tc>
          <w:tcPr>
            <w:tcW w:w="709" w:type="dxa"/>
          </w:tcPr>
          <w:p w14:paraId="0CD613A4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923" w:type="dxa"/>
          </w:tcPr>
          <w:p w14:paraId="0BBC44FC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50AF392F" w14:textId="6A65AFE3" w:rsidR="00612965" w:rsidRPr="00123D53" w:rsidRDefault="00612965" w:rsidP="00712B25">
            <w:pPr>
              <w:jc w:val="center"/>
              <w:rPr>
                <w:rFonts w:ascii="Arial" w:hAnsi="Arial" w:cs="Arial"/>
                <w:i/>
                <w:sz w:val="18"/>
                <w:szCs w:val="18"/>
                <w:lang w:val="ru-RU"/>
              </w:rPr>
            </w:pPr>
            <w:r w:rsidRPr="00123D53">
              <w:rPr>
                <w:rFonts w:ascii="Arial" w:hAnsi="Arial" w:cs="Arial"/>
                <w:i/>
                <w:sz w:val="18"/>
                <w:szCs w:val="18"/>
                <w:lang w:val="ru-RU"/>
              </w:rPr>
              <w:t>(правно лице, предузетник)</w:t>
            </w:r>
          </w:p>
        </w:tc>
        <w:tc>
          <w:tcPr>
            <w:tcW w:w="4286" w:type="dxa"/>
          </w:tcPr>
          <w:p w14:paraId="6D319E68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612965" w:rsidRPr="00123D53" w14:paraId="66F1592B" w14:textId="77777777" w:rsidTr="00B34C10">
        <w:tc>
          <w:tcPr>
            <w:tcW w:w="709" w:type="dxa"/>
          </w:tcPr>
          <w:p w14:paraId="707EF930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923" w:type="dxa"/>
          </w:tcPr>
          <w:p w14:paraId="522A9914" w14:textId="450A644A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Адреса </w:t>
            </w:r>
            <w:r w:rsidR="00A35FAD" w:rsidRPr="00123D53">
              <w:rPr>
                <w:rFonts w:ascii="Arial" w:hAnsi="Arial" w:cs="Arial"/>
                <w:sz w:val="22"/>
                <w:szCs w:val="22"/>
                <w:lang w:val="ru-RU"/>
              </w:rPr>
              <w:t>Понуђача</w:t>
            </w:r>
          </w:p>
        </w:tc>
        <w:tc>
          <w:tcPr>
            <w:tcW w:w="4286" w:type="dxa"/>
          </w:tcPr>
          <w:p w14:paraId="473F6ACF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612965" w:rsidRPr="00123D53" w14:paraId="27B7381F" w14:textId="77777777" w:rsidTr="00B34C10">
        <w:tc>
          <w:tcPr>
            <w:tcW w:w="709" w:type="dxa"/>
          </w:tcPr>
          <w:p w14:paraId="53F6BBE2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923" w:type="dxa"/>
          </w:tcPr>
          <w:p w14:paraId="3B92B135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05A50B82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612965" w:rsidRPr="00F71146" w14:paraId="4A18FAF1" w14:textId="77777777" w:rsidTr="00B34C10">
        <w:tc>
          <w:tcPr>
            <w:tcW w:w="709" w:type="dxa"/>
          </w:tcPr>
          <w:p w14:paraId="3AF0B216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923" w:type="dxa"/>
          </w:tcPr>
          <w:p w14:paraId="3EECD201" w14:textId="1AD108EE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 xml:space="preserve">Телефон и </w:t>
            </w:r>
            <w:r w:rsidR="00430B6B">
              <w:rPr>
                <w:rFonts w:ascii="Arial" w:hAnsi="Arial" w:cs="Arial"/>
                <w:sz w:val="22"/>
                <w:szCs w:val="22"/>
                <w:lang w:val="sr-Latn-RS"/>
              </w:rPr>
              <w:t>е</w:t>
            </w:r>
            <w:r w:rsidRPr="00123D53">
              <w:rPr>
                <w:rFonts w:ascii="Arial" w:hAnsi="Arial" w:cs="Arial"/>
                <w:sz w:val="22"/>
                <w:szCs w:val="22"/>
                <w:lang w:val="sr-Latn-RS"/>
              </w:rPr>
              <w:t>-</w:t>
            </w:r>
            <w:r w:rsidR="00430B6B">
              <w:rPr>
                <w:rFonts w:ascii="Arial" w:hAnsi="Arial" w:cs="Arial"/>
                <w:sz w:val="22"/>
                <w:szCs w:val="22"/>
                <w:lang w:val="sr-Latn-RS"/>
              </w:rPr>
              <w:t>маил</w:t>
            </w:r>
            <w:r w:rsidRPr="00123D53">
              <w:rPr>
                <w:rFonts w:ascii="Arial" w:hAnsi="Arial" w:cs="Arial"/>
                <w:sz w:val="22"/>
                <w:szCs w:val="22"/>
                <w:lang w:val="sr-Latn-RS"/>
              </w:rPr>
              <w:t xml:space="preserve"> </w:t>
            </w: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адреса</w:t>
            </w:r>
          </w:p>
        </w:tc>
        <w:tc>
          <w:tcPr>
            <w:tcW w:w="4286" w:type="dxa"/>
          </w:tcPr>
          <w:p w14:paraId="1E414C4D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612965" w:rsidRPr="00F71146" w14:paraId="4DF37177" w14:textId="77777777" w:rsidTr="00B34C10">
        <w:trPr>
          <w:trHeight w:val="985"/>
        </w:trPr>
        <w:tc>
          <w:tcPr>
            <w:tcW w:w="709" w:type="dxa"/>
          </w:tcPr>
          <w:p w14:paraId="3B5FC8A4" w14:textId="77777777" w:rsidR="00612965" w:rsidRPr="00123D53" w:rsidRDefault="00612965" w:rsidP="00712B25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923" w:type="dxa"/>
          </w:tcPr>
          <w:p w14:paraId="64A1144B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123D53">
              <w:rPr>
                <w:rFonts w:ascii="Arial" w:hAnsi="Arial" w:cs="Arial"/>
                <w:sz w:val="22"/>
                <w:szCs w:val="22"/>
                <w:lang w:val="ru-RU"/>
              </w:rPr>
              <w:t>Име и презиме заступника или пуномоћника који поступа на основу писаног пуномоћја:</w:t>
            </w:r>
          </w:p>
          <w:p w14:paraId="12945D7C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i/>
                <w:sz w:val="16"/>
                <w:szCs w:val="16"/>
                <w:lang w:val="ru-RU"/>
              </w:rPr>
            </w:pPr>
            <w:r w:rsidRPr="00123D53">
              <w:rPr>
                <w:rFonts w:ascii="Arial" w:hAnsi="Arial" w:cs="Arial"/>
                <w:i/>
                <w:sz w:val="16"/>
                <w:szCs w:val="16"/>
                <w:lang w:val="ru-RU"/>
              </w:rPr>
              <w:t>(Уколико понуду доставља лице на основу пуномоћја)</w:t>
            </w:r>
          </w:p>
        </w:tc>
        <w:tc>
          <w:tcPr>
            <w:tcW w:w="4286" w:type="dxa"/>
          </w:tcPr>
          <w:p w14:paraId="60D32886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1FC68BA7" w14:textId="77777777" w:rsidR="00612965" w:rsidRPr="00123D53" w:rsidRDefault="00612965" w:rsidP="00712B25">
            <w:pPr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1EE83985" w14:textId="77777777" w:rsidR="00612965" w:rsidRPr="00123D53" w:rsidRDefault="00612965" w:rsidP="00712B25">
            <w:pPr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7E70A708" w14:textId="42C4DDBC" w:rsidR="00D410BA" w:rsidRDefault="00D410BA" w:rsidP="00612965">
      <w:pPr>
        <w:spacing w:before="120" w:after="120"/>
        <w:jc w:val="both"/>
        <w:rPr>
          <w:rFonts w:ascii="Arial" w:hAnsi="Arial" w:cs="Arial"/>
          <w:sz w:val="22"/>
          <w:szCs w:val="22"/>
          <w:lang w:val="ru-RU"/>
        </w:rPr>
      </w:pPr>
    </w:p>
    <w:tbl>
      <w:tblPr>
        <w:tblW w:w="99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6084"/>
        <w:gridCol w:w="3164"/>
      </w:tblGrid>
      <w:tr w:rsidR="00D410BA" w:rsidRPr="00F71146" w14:paraId="3F52B0A2" w14:textId="77777777" w:rsidTr="00AB0ED5">
        <w:trPr>
          <w:trHeight w:val="600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5F531E" w14:textId="77777777" w:rsidR="00D410BA" w:rsidRPr="005B78C0" w:rsidRDefault="00D410BA" w:rsidP="00B34C10">
            <w:pPr>
              <w:pStyle w:val="NormalWeb"/>
              <w:spacing w:before="120" w:beforeAutospacing="0" w:after="120" w:afterAutospacing="0"/>
              <w:ind w:right="-278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Лот 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77048521" w14:textId="77777777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Назив предмета аукције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743E06" w14:textId="14FAB3B8" w:rsidR="00D410BA" w:rsidRPr="00123D53" w:rsidRDefault="006D6BD5" w:rsidP="00AC1460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Ц</w:t>
            </w:r>
            <w:r w:rsidR="00D410BA"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ена предмета аукције </w:t>
            </w:r>
          </w:p>
          <w:p w14:paraId="1D7C298C" w14:textId="5C909D03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 </w:t>
            </w:r>
            <w:r w:rsidRPr="00123D53">
              <w:rPr>
                <w:rFonts w:ascii="Arial" w:hAnsi="Arial" w:cs="Arial"/>
                <w:b/>
                <w:sz w:val="20"/>
                <w:szCs w:val="20"/>
              </w:rPr>
              <w:t xml:space="preserve">РСД </w:t>
            </w:r>
            <w:r w:rsidR="006D6BD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/кг</w:t>
            </w:r>
          </w:p>
        </w:tc>
      </w:tr>
      <w:tr w:rsidR="00B34C10" w:rsidRPr="0060656A" w14:paraId="2FA5B40B" w14:textId="77777777" w:rsidTr="00AB0ED5">
        <w:trPr>
          <w:trHeight w:val="67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F0959" w14:textId="77777777" w:rsidR="00D410BA" w:rsidRPr="005B78C0" w:rsidRDefault="00D410BA" w:rsidP="00AC1460">
            <w:pPr>
              <w:spacing w:before="120" w:after="120"/>
              <w:jc w:val="both"/>
              <w:rPr>
                <w:rFonts w:ascii="Arial" w:hAnsi="Arial" w:cs="Arial"/>
                <w:shd w:val="clear" w:color="auto" w:fill="FFFFFF"/>
                <w:lang w:val="sr-Cyrl-RS"/>
              </w:rPr>
            </w:pPr>
            <w:r>
              <w:rPr>
                <w:rFonts w:ascii="Arial" w:hAnsi="Arial" w:cs="Arial"/>
                <w:shd w:val="clear" w:color="auto" w:fill="FFFFFF"/>
                <w:lang w:val="sr-Cyrl-RS"/>
              </w:rPr>
              <w:t>1</w:t>
            </w:r>
          </w:p>
          <w:p w14:paraId="0D2674A6" w14:textId="77777777" w:rsidR="00D410BA" w:rsidRPr="005B78C0" w:rsidRDefault="00D410BA" w:rsidP="00AC1460">
            <w:pPr>
              <w:spacing w:before="120" w:after="120"/>
              <w:jc w:val="center"/>
              <w:rPr>
                <w:rFonts w:ascii="Arial" w:hAnsi="Arial" w:cs="Arial"/>
                <w:szCs w:val="28"/>
                <w:lang w:val="sr-Cyrl-RS"/>
              </w:rPr>
            </w:pP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5CB90" w14:textId="18E6BBAC" w:rsidR="00D410BA" w:rsidRPr="0060656A" w:rsidRDefault="0060656A" w:rsidP="00163E8A">
            <w:pPr>
              <w:spacing w:before="120" w:after="120"/>
              <w:rPr>
                <w:rFonts w:ascii="Arial" w:hAnsi="Arial" w:cs="Arial"/>
                <w:b/>
                <w:lang w:val="ru-RU"/>
              </w:rPr>
            </w:pPr>
            <w:r w:rsidRPr="00DA37AB">
              <w:rPr>
                <w:rFonts w:ascii="Arial" w:hAnsi="Arial" w:cs="Arial"/>
                <w:b/>
                <w:sz w:val="22"/>
                <w:szCs w:val="22"/>
                <w:lang w:val="sr-Latn-RS"/>
              </w:rPr>
              <w:t>Шкарт тубинг</w:t>
            </w:r>
            <w:r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а</w:t>
            </w:r>
            <w:r w:rsidRPr="00DA37AB">
              <w:rPr>
                <w:rFonts w:ascii="Arial" w:hAnsi="Arial" w:cs="Arial"/>
                <w:b/>
                <w:sz w:val="22"/>
                <w:szCs w:val="22"/>
                <w:lang w:val="sr-Latn-RS"/>
              </w:rPr>
              <w:t xml:space="preserve"> (метални отпад) 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F232F" w14:textId="77777777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4"/>
              <w:jc w:val="center"/>
              <w:rPr>
                <w:rFonts w:ascii="Arial" w:hAnsi="Arial" w:cs="Arial"/>
                <w:b/>
              </w:rPr>
            </w:pPr>
          </w:p>
        </w:tc>
      </w:tr>
      <w:tr w:rsidR="00D410BA" w:rsidRPr="00123D53" w14:paraId="7035D34A" w14:textId="77777777" w:rsidTr="00B34C10">
        <w:trPr>
          <w:jc w:val="center"/>
        </w:trPr>
        <w:tc>
          <w:tcPr>
            <w:tcW w:w="9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BC4D0" w14:textId="77777777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9" w:right="-368"/>
              <w:rPr>
                <w:rFonts w:ascii="Arial" w:hAnsi="Arial" w:cs="Arial"/>
                <w:b/>
                <w:sz w:val="20"/>
                <w:lang w:val="sr-Cyrl-RS"/>
              </w:rPr>
            </w:pPr>
            <w:r w:rsidRPr="00123D53">
              <w:rPr>
                <w:rFonts w:ascii="Arial" w:hAnsi="Arial" w:cs="Arial"/>
                <w:b/>
                <w:sz w:val="20"/>
                <w:lang w:val="sr-Cyrl-RS"/>
              </w:rPr>
              <w:t>Укупно:</w:t>
            </w:r>
          </w:p>
          <w:p w14:paraId="68CA1044" w14:textId="77777777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123D53">
              <w:rPr>
                <w:rFonts w:ascii="Arial" w:hAnsi="Arial" w:cs="Arial"/>
                <w:b/>
                <w:sz w:val="20"/>
                <w:szCs w:val="20"/>
                <w:lang w:val="en-US"/>
              </w:rPr>
              <w:t>_________________________________/______________________________________________________</w:t>
            </w:r>
          </w:p>
          <w:p w14:paraId="2ADEDD17" w14:textId="77777777" w:rsidR="00D410BA" w:rsidRPr="00123D53" w:rsidRDefault="00D410BA" w:rsidP="00AC1460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en-US"/>
              </w:rPr>
              <w:t>_________________________________/______________________________________________________</w:t>
            </w:r>
          </w:p>
          <w:p w14:paraId="42D493C5" w14:textId="77777777" w:rsidR="00D410BA" w:rsidRPr="005B78C0" w:rsidRDefault="00D410BA" w:rsidP="00AC1460">
            <w:pPr>
              <w:pStyle w:val="NormalWeb"/>
              <w:spacing w:before="120" w:beforeAutospacing="0" w:after="120" w:afterAutospacing="0"/>
              <w:ind w:left="-29" w:right="-369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3D53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словима</w:t>
            </w:r>
            <w:r w:rsidRPr="00123D5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</w:tc>
      </w:tr>
    </w:tbl>
    <w:p w14:paraId="11C794E7" w14:textId="77777777" w:rsidR="004A7F08" w:rsidRPr="00123D53" w:rsidRDefault="004A7F08" w:rsidP="00612965">
      <w:pPr>
        <w:spacing w:before="120" w:after="120"/>
        <w:jc w:val="both"/>
        <w:rPr>
          <w:rFonts w:ascii="Arial" w:hAnsi="Arial" w:cs="Arial"/>
          <w:sz w:val="22"/>
          <w:szCs w:val="22"/>
          <w:lang w:val="ru-RU"/>
        </w:rPr>
      </w:pPr>
    </w:p>
    <w:p w14:paraId="2C5BFC90" w14:textId="77B7A609" w:rsidR="00612965" w:rsidRPr="00123D53" w:rsidRDefault="00612965" w:rsidP="00612965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123D53">
        <w:rPr>
          <w:rFonts w:ascii="Arial" w:hAnsi="Arial" w:cs="Arial"/>
          <w:sz w:val="22"/>
          <w:szCs w:val="22"/>
          <w:lang w:val="sr-Latn-CS"/>
        </w:rPr>
        <w:t xml:space="preserve">Понуда цене предмета аукције достављена је од стране________________________ (назив </w:t>
      </w:r>
      <w:r w:rsidR="00A35FAD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>) у динарима без ПДВ-а са урачунатим другим зависним трошковима РСД</w:t>
      </w:r>
    </w:p>
    <w:p w14:paraId="5FF4EBEA" w14:textId="77777777" w:rsidR="00612965" w:rsidRPr="00123D53" w:rsidRDefault="00612965" w:rsidP="00612965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  <w:bookmarkStart w:id="6" w:name="_Hlk184638128"/>
      <w:r w:rsidRPr="00123D53">
        <w:rPr>
          <w:rFonts w:ascii="Arial" w:hAnsi="Arial" w:cs="Arial"/>
          <w:sz w:val="22"/>
          <w:szCs w:val="22"/>
          <w:lang w:val="sr-Latn-CS"/>
        </w:rPr>
        <w:t xml:space="preserve">У случају проглашења _______________________ (назив </w:t>
      </w:r>
      <w:r w:rsidR="00A35FAD" w:rsidRPr="00123D53">
        <w:rPr>
          <w:rFonts w:ascii="Arial" w:hAnsi="Arial" w:cs="Arial"/>
          <w:sz w:val="22"/>
          <w:szCs w:val="22"/>
          <w:lang w:val="sr-Cyrl-RS"/>
        </w:rPr>
        <w:t>Понуђача</w:t>
      </w:r>
      <w:r w:rsidRPr="00123D53">
        <w:rPr>
          <w:rFonts w:ascii="Arial" w:hAnsi="Arial" w:cs="Arial"/>
          <w:sz w:val="22"/>
          <w:szCs w:val="22"/>
          <w:lang w:val="sr-Latn-CS"/>
        </w:rPr>
        <w:t xml:space="preserve">) за </w:t>
      </w:r>
      <w:r w:rsidRPr="00123D53">
        <w:rPr>
          <w:rFonts w:ascii="Arial" w:hAnsi="Arial" w:cs="Arial"/>
          <w:sz w:val="22"/>
          <w:szCs w:val="22"/>
          <w:lang w:val="sr-Cyrl-RS"/>
        </w:rPr>
        <w:t>победника</w:t>
      </w:r>
      <w:r w:rsidRPr="00123D53">
        <w:rPr>
          <w:rFonts w:ascii="Arial" w:hAnsi="Arial" w:cs="Arial"/>
          <w:sz w:val="22"/>
          <w:szCs w:val="22"/>
          <w:lang w:val="sr-Latn-CS"/>
        </w:rPr>
        <w:t>, обавезујемо се да закључимо уговор о купопродаји предмета аукције у року од 10 радних дана од дана проглашења победника аукције.</w:t>
      </w:r>
    </w:p>
    <w:bookmarkEnd w:id="6"/>
    <w:p w14:paraId="520B5469" w14:textId="77777777" w:rsidR="00612965" w:rsidRPr="00123D53" w:rsidRDefault="00612965" w:rsidP="00612965">
      <w:pPr>
        <w:spacing w:before="120" w:after="120"/>
        <w:jc w:val="both"/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</w:pPr>
      <w:r w:rsidRPr="00123D53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>_________________________________</w:t>
      </w:r>
      <w:r w:rsidRPr="00123D53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ab/>
        <w:t xml:space="preserve">                                   _____________________________</w:t>
      </w:r>
    </w:p>
    <w:p w14:paraId="17B22946" w14:textId="77777777" w:rsidR="00612965" w:rsidRPr="00123D53" w:rsidRDefault="00612965" w:rsidP="006129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123D53">
        <w:rPr>
          <w:rFonts w:ascii="Arial" w:hAnsi="Arial" w:cs="Arial"/>
          <w:sz w:val="20"/>
          <w:szCs w:val="22"/>
          <w:lang w:val="sr-Cyrl-RS"/>
        </w:rPr>
        <w:t>Име презиме, дужност                                                                                  Потпис и место печата</w:t>
      </w:r>
    </w:p>
    <w:p w14:paraId="28E60FD7" w14:textId="77777777" w:rsidR="00612965" w:rsidRPr="00123D53" w:rsidRDefault="00612965" w:rsidP="00612965">
      <w:pPr>
        <w:tabs>
          <w:tab w:val="left" w:pos="5955"/>
        </w:tabs>
        <w:spacing w:before="120" w:after="120"/>
        <w:ind w:firstLine="720"/>
        <w:rPr>
          <w:rFonts w:ascii="Arial" w:hAnsi="Arial" w:cs="Arial"/>
          <w:sz w:val="2"/>
          <w:szCs w:val="2"/>
          <w:lang w:val="sr-Cyrl-RS"/>
        </w:rPr>
      </w:pPr>
    </w:p>
    <w:p w14:paraId="68078277" w14:textId="2DA7F026" w:rsidR="00106C78" w:rsidRPr="00123D53" w:rsidRDefault="00106C78" w:rsidP="00C30FD9">
      <w:pPr>
        <w:shd w:val="clear" w:color="auto" w:fill="FFFFFF"/>
        <w:spacing w:before="120" w:after="120"/>
        <w:ind w:left="-284"/>
        <w:rPr>
          <w:sz w:val="2"/>
          <w:szCs w:val="2"/>
          <w:lang w:val="sr-Cyrl-RS"/>
        </w:rPr>
      </w:pPr>
    </w:p>
    <w:p w14:paraId="43792637" w14:textId="6C7E899E" w:rsidR="00106C78" w:rsidRPr="00123D53" w:rsidRDefault="00106C78" w:rsidP="00D410BA">
      <w:pPr>
        <w:shd w:val="clear" w:color="auto" w:fill="FFFFFF"/>
        <w:tabs>
          <w:tab w:val="left" w:pos="7410"/>
        </w:tabs>
        <w:spacing w:before="120" w:after="120"/>
        <w:rPr>
          <w:sz w:val="2"/>
          <w:szCs w:val="2"/>
          <w:lang w:val="sr-Cyrl-CS"/>
        </w:rPr>
      </w:pPr>
    </w:p>
    <w:p w14:paraId="4FC62BFC" w14:textId="1E4F9F78" w:rsidR="00106C78" w:rsidRPr="00123D53" w:rsidRDefault="00106C78" w:rsidP="00C30FD9">
      <w:pPr>
        <w:shd w:val="clear" w:color="auto" w:fill="FFFFFF"/>
        <w:spacing w:before="120" w:after="120"/>
        <w:ind w:left="-284"/>
        <w:rPr>
          <w:sz w:val="2"/>
          <w:szCs w:val="2"/>
          <w:lang w:val="sr-Cyrl-CS"/>
        </w:rPr>
      </w:pPr>
    </w:p>
    <w:p w14:paraId="6FA58D7E" w14:textId="28260D78" w:rsidR="00106C78" w:rsidRPr="00612965" w:rsidRDefault="00106C78" w:rsidP="00C30FD9">
      <w:pPr>
        <w:shd w:val="clear" w:color="auto" w:fill="FFFFFF"/>
        <w:spacing w:before="120" w:after="120"/>
        <w:ind w:left="-284"/>
        <w:rPr>
          <w:color w:val="00B050"/>
          <w:sz w:val="2"/>
          <w:szCs w:val="2"/>
          <w:lang w:val="sr-Cyrl-CS"/>
        </w:rPr>
      </w:pPr>
    </w:p>
    <w:p w14:paraId="56DF6A77" w14:textId="495CC4D3" w:rsidR="00106C78" w:rsidRPr="00612965" w:rsidRDefault="00106C78" w:rsidP="00C30FD9">
      <w:pPr>
        <w:shd w:val="clear" w:color="auto" w:fill="FFFFFF"/>
        <w:spacing w:before="120" w:after="120"/>
        <w:ind w:left="-284"/>
        <w:rPr>
          <w:color w:val="00B050"/>
          <w:sz w:val="2"/>
          <w:szCs w:val="2"/>
          <w:lang w:val="sr-Cyrl-CS"/>
        </w:rPr>
      </w:pPr>
    </w:p>
    <w:p w14:paraId="06F7B2F0" w14:textId="053ECEE8" w:rsidR="00106C78" w:rsidRPr="00612965" w:rsidRDefault="00106C78" w:rsidP="00C30FD9">
      <w:pPr>
        <w:shd w:val="clear" w:color="auto" w:fill="FFFFFF"/>
        <w:spacing w:before="120" w:after="120"/>
        <w:ind w:left="-284"/>
        <w:rPr>
          <w:color w:val="00B050"/>
          <w:sz w:val="2"/>
          <w:szCs w:val="2"/>
          <w:lang w:val="sr-Cyrl-CS"/>
        </w:rPr>
      </w:pPr>
    </w:p>
    <w:p w14:paraId="55943EB2" w14:textId="46379F95" w:rsidR="00106C78" w:rsidRPr="00612965" w:rsidRDefault="00106C78" w:rsidP="00C30FD9">
      <w:pPr>
        <w:shd w:val="clear" w:color="auto" w:fill="FFFFFF"/>
        <w:spacing w:before="120" w:after="120"/>
        <w:ind w:left="-284"/>
        <w:rPr>
          <w:color w:val="00B050"/>
          <w:sz w:val="2"/>
          <w:szCs w:val="2"/>
          <w:lang w:val="sr-Cyrl-CS"/>
        </w:rPr>
      </w:pPr>
    </w:p>
    <w:p w14:paraId="5EF1F8FC" w14:textId="7ADAB4A3" w:rsidR="00106C78" w:rsidRPr="00612965" w:rsidRDefault="00106C78" w:rsidP="00C30FD9">
      <w:pPr>
        <w:shd w:val="clear" w:color="auto" w:fill="FFFFFF"/>
        <w:spacing w:before="120" w:after="120"/>
        <w:ind w:left="-284"/>
        <w:rPr>
          <w:color w:val="00B050"/>
          <w:sz w:val="2"/>
          <w:szCs w:val="2"/>
          <w:lang w:val="sr-Cyrl-CS"/>
        </w:rPr>
      </w:pPr>
    </w:p>
    <w:p w14:paraId="034E2647" w14:textId="203B1E90" w:rsidR="00106C78" w:rsidRPr="00612965" w:rsidRDefault="00106C78" w:rsidP="00106C78">
      <w:pPr>
        <w:shd w:val="clear" w:color="auto" w:fill="FFFFFF"/>
        <w:spacing w:before="120" w:after="120"/>
        <w:rPr>
          <w:color w:val="00B050"/>
          <w:sz w:val="2"/>
          <w:szCs w:val="2"/>
          <w:lang w:val="sr-Cyrl-CS"/>
        </w:rPr>
      </w:pPr>
    </w:p>
    <w:sectPr w:rsidR="00106C78" w:rsidRPr="00612965" w:rsidSect="002C5EE0">
      <w:headerReference w:type="default" r:id="rId37"/>
      <w:footerReference w:type="default" r:id="rId38"/>
      <w:headerReference w:type="first" r:id="rId39"/>
      <w:footerReference w:type="first" r:id="rId40"/>
      <w:pgSz w:w="11909" w:h="16834" w:code="9"/>
      <w:pgMar w:top="546" w:right="852" w:bottom="994" w:left="1276" w:header="274" w:footer="489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C8747" w14:textId="77777777" w:rsidR="00200918" w:rsidRDefault="00200918">
      <w:r>
        <w:separator/>
      </w:r>
    </w:p>
  </w:endnote>
  <w:endnote w:type="continuationSeparator" w:id="0">
    <w:p w14:paraId="2B82DDC1" w14:textId="77777777" w:rsidR="00200918" w:rsidRDefault="00200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HelvItal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ogue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088D1" w14:textId="77777777" w:rsidR="00200918" w:rsidRDefault="00200918" w:rsidP="00F910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7D6F59" w14:textId="77777777" w:rsidR="00200918" w:rsidRDefault="00200918" w:rsidP="00F910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455E7" w14:textId="470ECFF3" w:rsidR="00200918" w:rsidRPr="005E3CE2" w:rsidRDefault="00200918" w:rsidP="005E3CE2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-00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B54C4D">
      <w:rPr>
        <w:rFonts w:ascii="Arial" w:hAnsi="Arial" w:cs="Arial"/>
        <w:sz w:val="20"/>
        <w:szCs w:val="20"/>
        <w:lang w:val="sr-Latn-RS"/>
      </w:rPr>
      <w:t>12.0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10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63BE7" w14:textId="3E348790" w:rsidR="00200918" w:rsidRPr="001B4620" w:rsidRDefault="00200918" w:rsidP="005E7F24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-00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123D53">
      <w:rPr>
        <w:rFonts w:ascii="Arial" w:hAnsi="Arial" w:cs="Arial"/>
        <w:sz w:val="20"/>
        <w:szCs w:val="20"/>
        <w:lang w:val="sr-Latn-RS"/>
      </w:rPr>
      <w:t>12.0</w:t>
    </w:r>
    <w:r>
      <w:rPr>
        <w:rFonts w:ascii="Arial" w:hAnsi="Arial" w:cs="Arial"/>
        <w:color w:val="00B050"/>
        <w:sz w:val="20"/>
        <w:szCs w:val="20"/>
        <w:lang w:val="sr-Cyrl-RS"/>
      </w:rPr>
      <w:t xml:space="preserve"> 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248F5" w14:textId="78F17BE9" w:rsidR="00200918" w:rsidRPr="005E3CE2" w:rsidRDefault="00200918" w:rsidP="005E3CE2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-00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B54C4D">
      <w:rPr>
        <w:rFonts w:ascii="Arial" w:hAnsi="Arial" w:cs="Arial"/>
        <w:sz w:val="20"/>
        <w:szCs w:val="20"/>
        <w:lang w:val="sr-Latn-RS"/>
      </w:rPr>
      <w:t>12.0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13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6404D" w14:textId="27D869E3" w:rsidR="00200918" w:rsidRPr="005E3CE2" w:rsidRDefault="00200918" w:rsidP="005E3CE2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-00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B54C4D">
      <w:rPr>
        <w:rFonts w:ascii="Arial" w:hAnsi="Arial" w:cs="Arial"/>
        <w:sz w:val="20"/>
        <w:szCs w:val="20"/>
        <w:lang w:val="sr-Latn-RS"/>
      </w:rPr>
      <w:t>12.0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11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BD56DD" w14:textId="77777777" w:rsidR="00200918" w:rsidRDefault="00200918">
      <w:r>
        <w:separator/>
      </w:r>
    </w:p>
  </w:footnote>
  <w:footnote w:type="continuationSeparator" w:id="0">
    <w:p w14:paraId="267612E4" w14:textId="77777777" w:rsidR="00200918" w:rsidRDefault="002009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9D8C" w14:textId="77777777" w:rsidR="00200918" w:rsidRPr="008540C2" w:rsidRDefault="00200918" w:rsidP="008540C2">
    <w:pPr>
      <w:pStyle w:val="Header"/>
      <w:spacing w:after="60"/>
      <w:ind w:right="90"/>
      <w:jc w:val="center"/>
      <w:rPr>
        <w:sz w:val="22"/>
        <w:szCs w:val="22"/>
      </w:rPr>
    </w:pPr>
  </w:p>
  <w:p w14:paraId="1FADCEF1" w14:textId="77777777" w:rsidR="00200918" w:rsidRPr="00872574" w:rsidRDefault="00200918" w:rsidP="00D71F3C">
    <w:pPr>
      <w:pStyle w:val="Header"/>
      <w:spacing w:after="60"/>
      <w:ind w:right="-1354"/>
      <w:rPr>
        <w:sz w:val="22"/>
        <w:szCs w:val="22"/>
        <w:lang w:val="sr-Latn-C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39725" w14:textId="77777777" w:rsidR="00200918" w:rsidRPr="00D71F3C" w:rsidRDefault="00200918" w:rsidP="00F03663">
    <w:pPr>
      <w:pStyle w:val="Header"/>
      <w:spacing w:after="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43DE3"/>
    <w:multiLevelType w:val="hybridMultilevel"/>
    <w:tmpl w:val="58EE2EA4"/>
    <w:lvl w:ilvl="0" w:tplc="CAF247AA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7C13180"/>
    <w:multiLevelType w:val="multilevel"/>
    <w:tmpl w:val="5C405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9523C27"/>
    <w:multiLevelType w:val="hybridMultilevel"/>
    <w:tmpl w:val="B18CC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276FC6"/>
    <w:multiLevelType w:val="multilevel"/>
    <w:tmpl w:val="8A4AD9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171132"/>
    <w:multiLevelType w:val="hybridMultilevel"/>
    <w:tmpl w:val="E44E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E784C"/>
    <w:multiLevelType w:val="hybridMultilevel"/>
    <w:tmpl w:val="9132A04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16DE7"/>
    <w:multiLevelType w:val="hybridMultilevel"/>
    <w:tmpl w:val="96DAB44E"/>
    <w:lvl w:ilvl="0" w:tplc="8E7A691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D515EA4"/>
    <w:multiLevelType w:val="multilevel"/>
    <w:tmpl w:val="A27298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22414E2F"/>
    <w:multiLevelType w:val="hybridMultilevel"/>
    <w:tmpl w:val="3E743314"/>
    <w:lvl w:ilvl="0" w:tplc="E3F2758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24E3FA9"/>
    <w:multiLevelType w:val="hybridMultilevel"/>
    <w:tmpl w:val="CCCE90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3F2758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74AC7EFE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8A492E"/>
    <w:multiLevelType w:val="hybridMultilevel"/>
    <w:tmpl w:val="7AD4BDBA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228DA"/>
    <w:multiLevelType w:val="hybridMultilevel"/>
    <w:tmpl w:val="D31ED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2B3191"/>
    <w:multiLevelType w:val="hybridMultilevel"/>
    <w:tmpl w:val="7284A46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2A7AA1"/>
    <w:multiLevelType w:val="hybridMultilevel"/>
    <w:tmpl w:val="9CA00E3A"/>
    <w:lvl w:ilvl="0" w:tplc="2ED893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814E6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47556A"/>
    <w:multiLevelType w:val="hybridMultilevel"/>
    <w:tmpl w:val="EFAC38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D065375"/>
    <w:multiLevelType w:val="hybridMultilevel"/>
    <w:tmpl w:val="CD70BFFC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FD7CA8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0178F2"/>
    <w:multiLevelType w:val="multilevel"/>
    <w:tmpl w:val="B18CCA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EF2289"/>
    <w:multiLevelType w:val="hybridMultilevel"/>
    <w:tmpl w:val="417489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23582C"/>
    <w:multiLevelType w:val="hybridMultilevel"/>
    <w:tmpl w:val="C29092B0"/>
    <w:lvl w:ilvl="0" w:tplc="A142E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A1C4C71"/>
    <w:multiLevelType w:val="multilevel"/>
    <w:tmpl w:val="E8AA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F3438D9"/>
    <w:multiLevelType w:val="multilevel"/>
    <w:tmpl w:val="5E4AD86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2803266"/>
    <w:multiLevelType w:val="hybridMultilevel"/>
    <w:tmpl w:val="5150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A5F4C"/>
    <w:multiLevelType w:val="multilevel"/>
    <w:tmpl w:val="D8641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  <w:strike w:val="0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5" w15:restartNumberingAfterBreak="0">
    <w:nsid w:val="5C8B1577"/>
    <w:multiLevelType w:val="hybridMultilevel"/>
    <w:tmpl w:val="808E51AA"/>
    <w:lvl w:ilvl="0" w:tplc="7A0A4492">
      <w:start w:val="1"/>
      <w:numFmt w:val="decimal"/>
      <w:lvlText w:val="%1)"/>
      <w:lvlJc w:val="left"/>
      <w:pPr>
        <w:ind w:left="540" w:hanging="360"/>
      </w:pPr>
      <w:rPr>
        <w:rFonts w:hint="default"/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6" w15:restartNumberingAfterBreak="0">
    <w:nsid w:val="5DC21D96"/>
    <w:multiLevelType w:val="multilevel"/>
    <w:tmpl w:val="8BE676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 w15:restartNumberingAfterBreak="0">
    <w:nsid w:val="741B7194"/>
    <w:multiLevelType w:val="multilevel"/>
    <w:tmpl w:val="4CFE08C0"/>
    <w:lvl w:ilvl="0">
      <w:start w:val="1"/>
      <w:numFmt w:val="upperRoman"/>
      <w:pStyle w:val="Date"/>
      <w:lvlText w:val="ЧАСТЬ %1."/>
      <w:lvlJc w:val="left"/>
      <w:pPr>
        <w:tabs>
          <w:tab w:val="num" w:pos="5279"/>
        </w:tabs>
        <w:ind w:left="3839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Text w:val="РАЗДЕЛ %1.%2"/>
      <w:lvlJc w:val="left"/>
      <w:pPr>
        <w:tabs>
          <w:tab w:val="num" w:pos="5819"/>
        </w:tabs>
        <w:ind w:left="50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19"/>
        </w:tabs>
        <w:ind w:left="4919" w:hanging="1800"/>
      </w:pPr>
      <w:rPr>
        <w:rFonts w:hint="default"/>
      </w:rPr>
    </w:lvl>
  </w:abstractNum>
  <w:abstractNum w:abstractNumId="28" w15:restartNumberingAfterBreak="0">
    <w:nsid w:val="79B15449"/>
    <w:multiLevelType w:val="hybridMultilevel"/>
    <w:tmpl w:val="B69C2B4C"/>
    <w:lvl w:ilvl="0" w:tplc="8A1AAD5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CF64E63"/>
    <w:multiLevelType w:val="multilevel"/>
    <w:tmpl w:val="31F841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lang w:val="sr-Latn-CS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FF11413"/>
    <w:multiLevelType w:val="hybridMultilevel"/>
    <w:tmpl w:val="8D8EEF1E"/>
    <w:lvl w:ilvl="0" w:tplc="0FA485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3"/>
  </w:num>
  <w:num w:numId="3">
    <w:abstractNumId w:val="9"/>
  </w:num>
  <w:num w:numId="4">
    <w:abstractNumId w:val="24"/>
  </w:num>
  <w:num w:numId="5">
    <w:abstractNumId w:val="27"/>
  </w:num>
  <w:num w:numId="6">
    <w:abstractNumId w:val="16"/>
  </w:num>
  <w:num w:numId="7">
    <w:abstractNumId w:val="7"/>
  </w:num>
  <w:num w:numId="8">
    <w:abstractNumId w:val="0"/>
  </w:num>
  <w:num w:numId="9">
    <w:abstractNumId w:val="15"/>
  </w:num>
  <w:num w:numId="10">
    <w:abstractNumId w:val="10"/>
  </w:num>
  <w:num w:numId="11">
    <w:abstractNumId w:val="2"/>
  </w:num>
  <w:num w:numId="12">
    <w:abstractNumId w:val="18"/>
  </w:num>
  <w:num w:numId="13">
    <w:abstractNumId w:val="13"/>
  </w:num>
  <w:num w:numId="14">
    <w:abstractNumId w:val="3"/>
  </w:num>
  <w:num w:numId="15">
    <w:abstractNumId w:val="14"/>
  </w:num>
  <w:num w:numId="16">
    <w:abstractNumId w:val="21"/>
  </w:num>
  <w:num w:numId="17">
    <w:abstractNumId w:val="17"/>
  </w:num>
  <w:num w:numId="18">
    <w:abstractNumId w:val="12"/>
  </w:num>
  <w:num w:numId="19">
    <w:abstractNumId w:val="25"/>
  </w:num>
  <w:num w:numId="20">
    <w:abstractNumId w:val="19"/>
  </w:num>
  <w:num w:numId="21">
    <w:abstractNumId w:val="28"/>
  </w:num>
  <w:num w:numId="22">
    <w:abstractNumId w:val="20"/>
  </w:num>
  <w:num w:numId="23">
    <w:abstractNumId w:val="26"/>
  </w:num>
  <w:num w:numId="24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</w:num>
  <w:num w:numId="27">
    <w:abstractNumId w:val="30"/>
  </w:num>
  <w:num w:numId="28">
    <w:abstractNumId w:val="5"/>
  </w:num>
  <w:num w:numId="29">
    <w:abstractNumId w:val="22"/>
  </w:num>
  <w:num w:numId="30">
    <w:abstractNumId w:val="29"/>
  </w:num>
  <w:num w:numId="31">
    <w:abstractNumId w:val="1"/>
  </w:num>
  <w:num w:numId="32">
    <w:abstractNumId w:val="8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0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90F"/>
    <w:rsid w:val="000023FF"/>
    <w:rsid w:val="00007181"/>
    <w:rsid w:val="0001119C"/>
    <w:rsid w:val="00014286"/>
    <w:rsid w:val="00014EA2"/>
    <w:rsid w:val="00016392"/>
    <w:rsid w:val="00021695"/>
    <w:rsid w:val="00023177"/>
    <w:rsid w:val="00023D2F"/>
    <w:rsid w:val="000240C4"/>
    <w:rsid w:val="00024737"/>
    <w:rsid w:val="00027417"/>
    <w:rsid w:val="00031F85"/>
    <w:rsid w:val="00041E8B"/>
    <w:rsid w:val="000455FB"/>
    <w:rsid w:val="00046DC9"/>
    <w:rsid w:val="00047F3E"/>
    <w:rsid w:val="0005003C"/>
    <w:rsid w:val="00051AD9"/>
    <w:rsid w:val="0005458A"/>
    <w:rsid w:val="00054B44"/>
    <w:rsid w:val="00054E4E"/>
    <w:rsid w:val="000562C5"/>
    <w:rsid w:val="0006043F"/>
    <w:rsid w:val="00061CFE"/>
    <w:rsid w:val="000636E4"/>
    <w:rsid w:val="00063C93"/>
    <w:rsid w:val="00065C00"/>
    <w:rsid w:val="00066F04"/>
    <w:rsid w:val="00067110"/>
    <w:rsid w:val="00067C5D"/>
    <w:rsid w:val="00071040"/>
    <w:rsid w:val="000724FF"/>
    <w:rsid w:val="00075B7A"/>
    <w:rsid w:val="00080048"/>
    <w:rsid w:val="00083AC8"/>
    <w:rsid w:val="00090C49"/>
    <w:rsid w:val="00096404"/>
    <w:rsid w:val="00096FE7"/>
    <w:rsid w:val="000A5B66"/>
    <w:rsid w:val="000A6506"/>
    <w:rsid w:val="000B0A42"/>
    <w:rsid w:val="000B0B51"/>
    <w:rsid w:val="000B1D05"/>
    <w:rsid w:val="000B3BE7"/>
    <w:rsid w:val="000B50CE"/>
    <w:rsid w:val="000B63B8"/>
    <w:rsid w:val="000B7547"/>
    <w:rsid w:val="000B7CB6"/>
    <w:rsid w:val="000C1580"/>
    <w:rsid w:val="000C361E"/>
    <w:rsid w:val="000C36C5"/>
    <w:rsid w:val="000C4CD7"/>
    <w:rsid w:val="000C598B"/>
    <w:rsid w:val="000D00DD"/>
    <w:rsid w:val="000D476E"/>
    <w:rsid w:val="000D53E2"/>
    <w:rsid w:val="000D7DAC"/>
    <w:rsid w:val="000E1A2D"/>
    <w:rsid w:val="000E270D"/>
    <w:rsid w:val="000E3413"/>
    <w:rsid w:val="000E3F70"/>
    <w:rsid w:val="000F58C4"/>
    <w:rsid w:val="000F733B"/>
    <w:rsid w:val="00100FB6"/>
    <w:rsid w:val="00102B7A"/>
    <w:rsid w:val="001069B5"/>
    <w:rsid w:val="00106C78"/>
    <w:rsid w:val="001078C7"/>
    <w:rsid w:val="00107E39"/>
    <w:rsid w:val="00113004"/>
    <w:rsid w:val="00114610"/>
    <w:rsid w:val="00116657"/>
    <w:rsid w:val="00120806"/>
    <w:rsid w:val="00122BCB"/>
    <w:rsid w:val="00122F51"/>
    <w:rsid w:val="00123551"/>
    <w:rsid w:val="00123D53"/>
    <w:rsid w:val="00131F43"/>
    <w:rsid w:val="0013230A"/>
    <w:rsid w:val="00134E6A"/>
    <w:rsid w:val="00135F4D"/>
    <w:rsid w:val="001363E2"/>
    <w:rsid w:val="00136B6D"/>
    <w:rsid w:val="0014197B"/>
    <w:rsid w:val="00142905"/>
    <w:rsid w:val="0014383A"/>
    <w:rsid w:val="00144235"/>
    <w:rsid w:val="0014450F"/>
    <w:rsid w:val="00147E2C"/>
    <w:rsid w:val="00150433"/>
    <w:rsid w:val="00150A15"/>
    <w:rsid w:val="001519DB"/>
    <w:rsid w:val="00151F01"/>
    <w:rsid w:val="0015278C"/>
    <w:rsid w:val="00153DFB"/>
    <w:rsid w:val="00155851"/>
    <w:rsid w:val="00157656"/>
    <w:rsid w:val="0016319B"/>
    <w:rsid w:val="00163E8A"/>
    <w:rsid w:val="00166840"/>
    <w:rsid w:val="0017016E"/>
    <w:rsid w:val="00170177"/>
    <w:rsid w:val="00171AD3"/>
    <w:rsid w:val="00171C80"/>
    <w:rsid w:val="0017365F"/>
    <w:rsid w:val="00176AF8"/>
    <w:rsid w:val="00176FE5"/>
    <w:rsid w:val="001771CA"/>
    <w:rsid w:val="00177489"/>
    <w:rsid w:val="001839B9"/>
    <w:rsid w:val="001846E5"/>
    <w:rsid w:val="0018583A"/>
    <w:rsid w:val="00187412"/>
    <w:rsid w:val="00192105"/>
    <w:rsid w:val="00193DF1"/>
    <w:rsid w:val="001949BA"/>
    <w:rsid w:val="00196F92"/>
    <w:rsid w:val="00197FBF"/>
    <w:rsid w:val="001A209F"/>
    <w:rsid w:val="001A232C"/>
    <w:rsid w:val="001A3B91"/>
    <w:rsid w:val="001A57E5"/>
    <w:rsid w:val="001B19C8"/>
    <w:rsid w:val="001B24ED"/>
    <w:rsid w:val="001B2B54"/>
    <w:rsid w:val="001B39AD"/>
    <w:rsid w:val="001B4044"/>
    <w:rsid w:val="001B4620"/>
    <w:rsid w:val="001C56E2"/>
    <w:rsid w:val="001C7478"/>
    <w:rsid w:val="001D0123"/>
    <w:rsid w:val="001D37CA"/>
    <w:rsid w:val="001D3A69"/>
    <w:rsid w:val="001D43C1"/>
    <w:rsid w:val="001D4954"/>
    <w:rsid w:val="001D5129"/>
    <w:rsid w:val="001D6677"/>
    <w:rsid w:val="001D7131"/>
    <w:rsid w:val="001F2CB2"/>
    <w:rsid w:val="001F2E58"/>
    <w:rsid w:val="001F7AEF"/>
    <w:rsid w:val="00200918"/>
    <w:rsid w:val="00204636"/>
    <w:rsid w:val="002046D9"/>
    <w:rsid w:val="00206C8E"/>
    <w:rsid w:val="002075DF"/>
    <w:rsid w:val="002215D4"/>
    <w:rsid w:val="0022462B"/>
    <w:rsid w:val="00226151"/>
    <w:rsid w:val="002338CD"/>
    <w:rsid w:val="002349F2"/>
    <w:rsid w:val="002354E0"/>
    <w:rsid w:val="002355E6"/>
    <w:rsid w:val="00236245"/>
    <w:rsid w:val="00237A94"/>
    <w:rsid w:val="002414CA"/>
    <w:rsid w:val="00243203"/>
    <w:rsid w:val="00244FAB"/>
    <w:rsid w:val="002469D0"/>
    <w:rsid w:val="00247A78"/>
    <w:rsid w:val="0025014F"/>
    <w:rsid w:val="00251205"/>
    <w:rsid w:val="00252371"/>
    <w:rsid w:val="002555A1"/>
    <w:rsid w:val="00257541"/>
    <w:rsid w:val="002707E6"/>
    <w:rsid w:val="00272188"/>
    <w:rsid w:val="0027254E"/>
    <w:rsid w:val="00275DC7"/>
    <w:rsid w:val="00280D27"/>
    <w:rsid w:val="00283A8D"/>
    <w:rsid w:val="00284970"/>
    <w:rsid w:val="00284F78"/>
    <w:rsid w:val="002855E9"/>
    <w:rsid w:val="00286885"/>
    <w:rsid w:val="00290113"/>
    <w:rsid w:val="00291C77"/>
    <w:rsid w:val="00292044"/>
    <w:rsid w:val="0029290F"/>
    <w:rsid w:val="002954D3"/>
    <w:rsid w:val="00296017"/>
    <w:rsid w:val="0029661E"/>
    <w:rsid w:val="002A3EFC"/>
    <w:rsid w:val="002A3F0A"/>
    <w:rsid w:val="002A47A9"/>
    <w:rsid w:val="002B0E5F"/>
    <w:rsid w:val="002B2A3F"/>
    <w:rsid w:val="002B2BDA"/>
    <w:rsid w:val="002B3A81"/>
    <w:rsid w:val="002B4A0F"/>
    <w:rsid w:val="002B5F02"/>
    <w:rsid w:val="002B68DD"/>
    <w:rsid w:val="002B74CC"/>
    <w:rsid w:val="002C0386"/>
    <w:rsid w:val="002C0462"/>
    <w:rsid w:val="002C16CD"/>
    <w:rsid w:val="002C5EE0"/>
    <w:rsid w:val="002C64A0"/>
    <w:rsid w:val="002C6967"/>
    <w:rsid w:val="002C7BA0"/>
    <w:rsid w:val="002D2DED"/>
    <w:rsid w:val="002D3436"/>
    <w:rsid w:val="002D4C66"/>
    <w:rsid w:val="002D7142"/>
    <w:rsid w:val="002E18E9"/>
    <w:rsid w:val="002E3912"/>
    <w:rsid w:val="002E39A6"/>
    <w:rsid w:val="002E41B9"/>
    <w:rsid w:val="002F3498"/>
    <w:rsid w:val="003029C2"/>
    <w:rsid w:val="00305270"/>
    <w:rsid w:val="00305DFA"/>
    <w:rsid w:val="0030728E"/>
    <w:rsid w:val="0030741C"/>
    <w:rsid w:val="0031581D"/>
    <w:rsid w:val="0032159E"/>
    <w:rsid w:val="00325CD5"/>
    <w:rsid w:val="00326BF8"/>
    <w:rsid w:val="0033433D"/>
    <w:rsid w:val="003351A0"/>
    <w:rsid w:val="00336A82"/>
    <w:rsid w:val="00340960"/>
    <w:rsid w:val="00340C32"/>
    <w:rsid w:val="00346446"/>
    <w:rsid w:val="00347B60"/>
    <w:rsid w:val="00353D60"/>
    <w:rsid w:val="00355E03"/>
    <w:rsid w:val="003632A3"/>
    <w:rsid w:val="00363FC6"/>
    <w:rsid w:val="003641F6"/>
    <w:rsid w:val="00367434"/>
    <w:rsid w:val="00371532"/>
    <w:rsid w:val="00372F79"/>
    <w:rsid w:val="00377DA9"/>
    <w:rsid w:val="00380CCB"/>
    <w:rsid w:val="00386654"/>
    <w:rsid w:val="003915B0"/>
    <w:rsid w:val="00392E48"/>
    <w:rsid w:val="003A0A5F"/>
    <w:rsid w:val="003A1575"/>
    <w:rsid w:val="003A389F"/>
    <w:rsid w:val="003A654B"/>
    <w:rsid w:val="003B0B50"/>
    <w:rsid w:val="003B2A50"/>
    <w:rsid w:val="003B2CEA"/>
    <w:rsid w:val="003B2DD8"/>
    <w:rsid w:val="003C24F5"/>
    <w:rsid w:val="003C3F1D"/>
    <w:rsid w:val="003C4852"/>
    <w:rsid w:val="003C4D11"/>
    <w:rsid w:val="003C6686"/>
    <w:rsid w:val="003D43C4"/>
    <w:rsid w:val="003D7D4C"/>
    <w:rsid w:val="003E0DEB"/>
    <w:rsid w:val="003E1557"/>
    <w:rsid w:val="003E16D4"/>
    <w:rsid w:val="003E2BA6"/>
    <w:rsid w:val="003E446F"/>
    <w:rsid w:val="003E550C"/>
    <w:rsid w:val="003E6E05"/>
    <w:rsid w:val="003E7436"/>
    <w:rsid w:val="003F0EC0"/>
    <w:rsid w:val="003F1711"/>
    <w:rsid w:val="003F3E52"/>
    <w:rsid w:val="003F606B"/>
    <w:rsid w:val="004055E8"/>
    <w:rsid w:val="00405B09"/>
    <w:rsid w:val="00405EEF"/>
    <w:rsid w:val="00407E79"/>
    <w:rsid w:val="00410758"/>
    <w:rsid w:val="004147A9"/>
    <w:rsid w:val="00415EEB"/>
    <w:rsid w:val="00424350"/>
    <w:rsid w:val="00425050"/>
    <w:rsid w:val="0042511E"/>
    <w:rsid w:val="004253A5"/>
    <w:rsid w:val="004254DA"/>
    <w:rsid w:val="0042702E"/>
    <w:rsid w:val="0043012F"/>
    <w:rsid w:val="004309D7"/>
    <w:rsid w:val="00430B6B"/>
    <w:rsid w:val="00433FA0"/>
    <w:rsid w:val="004412B8"/>
    <w:rsid w:val="0045009E"/>
    <w:rsid w:val="00452616"/>
    <w:rsid w:val="004536D5"/>
    <w:rsid w:val="004557C9"/>
    <w:rsid w:val="00460988"/>
    <w:rsid w:val="00461194"/>
    <w:rsid w:val="00462532"/>
    <w:rsid w:val="004625F8"/>
    <w:rsid w:val="00464381"/>
    <w:rsid w:val="00465655"/>
    <w:rsid w:val="0047525B"/>
    <w:rsid w:val="0047660B"/>
    <w:rsid w:val="00477A8D"/>
    <w:rsid w:val="004844A8"/>
    <w:rsid w:val="004876A5"/>
    <w:rsid w:val="004926ED"/>
    <w:rsid w:val="004931EB"/>
    <w:rsid w:val="00493E98"/>
    <w:rsid w:val="00495342"/>
    <w:rsid w:val="004A0A02"/>
    <w:rsid w:val="004A1BD4"/>
    <w:rsid w:val="004A1F00"/>
    <w:rsid w:val="004A484B"/>
    <w:rsid w:val="004A70B1"/>
    <w:rsid w:val="004A76CC"/>
    <w:rsid w:val="004A7F08"/>
    <w:rsid w:val="004B3B13"/>
    <w:rsid w:val="004B6E7B"/>
    <w:rsid w:val="004C2723"/>
    <w:rsid w:val="004C3571"/>
    <w:rsid w:val="004D1BAB"/>
    <w:rsid w:val="004D219E"/>
    <w:rsid w:val="004D2F83"/>
    <w:rsid w:val="004D305E"/>
    <w:rsid w:val="004D3C6F"/>
    <w:rsid w:val="004D5F35"/>
    <w:rsid w:val="004D73F6"/>
    <w:rsid w:val="004D74D2"/>
    <w:rsid w:val="004D7BFE"/>
    <w:rsid w:val="004E12B5"/>
    <w:rsid w:val="004E364C"/>
    <w:rsid w:val="004E4211"/>
    <w:rsid w:val="004E45CB"/>
    <w:rsid w:val="004E5A01"/>
    <w:rsid w:val="004F316D"/>
    <w:rsid w:val="004F58C2"/>
    <w:rsid w:val="00502700"/>
    <w:rsid w:val="00504124"/>
    <w:rsid w:val="00506101"/>
    <w:rsid w:val="005067BF"/>
    <w:rsid w:val="00512AC9"/>
    <w:rsid w:val="00513334"/>
    <w:rsid w:val="005137A9"/>
    <w:rsid w:val="005138C5"/>
    <w:rsid w:val="0052632B"/>
    <w:rsid w:val="00526F53"/>
    <w:rsid w:val="00527171"/>
    <w:rsid w:val="005321E7"/>
    <w:rsid w:val="00533BDF"/>
    <w:rsid w:val="005357CB"/>
    <w:rsid w:val="00535916"/>
    <w:rsid w:val="00542966"/>
    <w:rsid w:val="00543AB1"/>
    <w:rsid w:val="005475CD"/>
    <w:rsid w:val="00552159"/>
    <w:rsid w:val="005528F4"/>
    <w:rsid w:val="00553E47"/>
    <w:rsid w:val="00554267"/>
    <w:rsid w:val="005551D6"/>
    <w:rsid w:val="00556465"/>
    <w:rsid w:val="00561680"/>
    <w:rsid w:val="0056490D"/>
    <w:rsid w:val="005658CE"/>
    <w:rsid w:val="00566822"/>
    <w:rsid w:val="00566CBA"/>
    <w:rsid w:val="00567AB4"/>
    <w:rsid w:val="0057072A"/>
    <w:rsid w:val="005721C5"/>
    <w:rsid w:val="00575789"/>
    <w:rsid w:val="00575CB3"/>
    <w:rsid w:val="0057672E"/>
    <w:rsid w:val="00577A24"/>
    <w:rsid w:val="005841BC"/>
    <w:rsid w:val="00585AF1"/>
    <w:rsid w:val="00585BB3"/>
    <w:rsid w:val="0058603A"/>
    <w:rsid w:val="005866C6"/>
    <w:rsid w:val="00586C2D"/>
    <w:rsid w:val="00587837"/>
    <w:rsid w:val="00590CA1"/>
    <w:rsid w:val="00590FF5"/>
    <w:rsid w:val="005910D5"/>
    <w:rsid w:val="0059347D"/>
    <w:rsid w:val="00593FC4"/>
    <w:rsid w:val="00594C41"/>
    <w:rsid w:val="00595CEA"/>
    <w:rsid w:val="00596D77"/>
    <w:rsid w:val="005A3B1D"/>
    <w:rsid w:val="005A4139"/>
    <w:rsid w:val="005A518C"/>
    <w:rsid w:val="005A569C"/>
    <w:rsid w:val="005A665E"/>
    <w:rsid w:val="005B0EBD"/>
    <w:rsid w:val="005B12A1"/>
    <w:rsid w:val="005B2EE8"/>
    <w:rsid w:val="005B3E6F"/>
    <w:rsid w:val="005B5AF8"/>
    <w:rsid w:val="005B5DBD"/>
    <w:rsid w:val="005B78C0"/>
    <w:rsid w:val="005C2A4C"/>
    <w:rsid w:val="005C53D0"/>
    <w:rsid w:val="005C7FE8"/>
    <w:rsid w:val="005D0C59"/>
    <w:rsid w:val="005D4A49"/>
    <w:rsid w:val="005E1B38"/>
    <w:rsid w:val="005E2546"/>
    <w:rsid w:val="005E3CE2"/>
    <w:rsid w:val="005E416C"/>
    <w:rsid w:val="005E4DC3"/>
    <w:rsid w:val="005E7F24"/>
    <w:rsid w:val="005F1A63"/>
    <w:rsid w:val="005F725D"/>
    <w:rsid w:val="00602465"/>
    <w:rsid w:val="006046AA"/>
    <w:rsid w:val="00605369"/>
    <w:rsid w:val="00605AC7"/>
    <w:rsid w:val="00605BA6"/>
    <w:rsid w:val="0060656A"/>
    <w:rsid w:val="00606966"/>
    <w:rsid w:val="00611379"/>
    <w:rsid w:val="00612965"/>
    <w:rsid w:val="00613987"/>
    <w:rsid w:val="00613BCD"/>
    <w:rsid w:val="00624997"/>
    <w:rsid w:val="006355CF"/>
    <w:rsid w:val="00635E24"/>
    <w:rsid w:val="006464D5"/>
    <w:rsid w:val="006468CF"/>
    <w:rsid w:val="00657198"/>
    <w:rsid w:val="00660ED2"/>
    <w:rsid w:val="00660F12"/>
    <w:rsid w:val="006613CC"/>
    <w:rsid w:val="00661FCD"/>
    <w:rsid w:val="0066608C"/>
    <w:rsid w:val="00667FA0"/>
    <w:rsid w:val="00672480"/>
    <w:rsid w:val="00677582"/>
    <w:rsid w:val="006805BC"/>
    <w:rsid w:val="006807D1"/>
    <w:rsid w:val="00684E1A"/>
    <w:rsid w:val="006862E4"/>
    <w:rsid w:val="00692D1D"/>
    <w:rsid w:val="00693487"/>
    <w:rsid w:val="00694973"/>
    <w:rsid w:val="00694C04"/>
    <w:rsid w:val="00695665"/>
    <w:rsid w:val="00695C59"/>
    <w:rsid w:val="006A4C64"/>
    <w:rsid w:val="006B5F90"/>
    <w:rsid w:val="006B774A"/>
    <w:rsid w:val="006C1518"/>
    <w:rsid w:val="006C56A1"/>
    <w:rsid w:val="006C5DCC"/>
    <w:rsid w:val="006D4EF4"/>
    <w:rsid w:val="006D5604"/>
    <w:rsid w:val="006D66D4"/>
    <w:rsid w:val="006D6BD5"/>
    <w:rsid w:val="006E2711"/>
    <w:rsid w:val="006E47A5"/>
    <w:rsid w:val="006E6EB0"/>
    <w:rsid w:val="006F048E"/>
    <w:rsid w:val="006F5448"/>
    <w:rsid w:val="00702131"/>
    <w:rsid w:val="0070213C"/>
    <w:rsid w:val="00704A90"/>
    <w:rsid w:val="00705AEA"/>
    <w:rsid w:val="00705F06"/>
    <w:rsid w:val="007061CE"/>
    <w:rsid w:val="00706351"/>
    <w:rsid w:val="00706C5D"/>
    <w:rsid w:val="00710368"/>
    <w:rsid w:val="00712B25"/>
    <w:rsid w:val="00720120"/>
    <w:rsid w:val="00720A37"/>
    <w:rsid w:val="007221FF"/>
    <w:rsid w:val="0072429F"/>
    <w:rsid w:val="00724604"/>
    <w:rsid w:val="00733E61"/>
    <w:rsid w:val="00740435"/>
    <w:rsid w:val="0074184F"/>
    <w:rsid w:val="007437A0"/>
    <w:rsid w:val="00746DC2"/>
    <w:rsid w:val="00752DD6"/>
    <w:rsid w:val="0075640C"/>
    <w:rsid w:val="0075743D"/>
    <w:rsid w:val="00757B51"/>
    <w:rsid w:val="00760B4E"/>
    <w:rsid w:val="00760CE6"/>
    <w:rsid w:val="00761B45"/>
    <w:rsid w:val="00763C1D"/>
    <w:rsid w:val="007646CB"/>
    <w:rsid w:val="0076489B"/>
    <w:rsid w:val="00765035"/>
    <w:rsid w:val="00772CB4"/>
    <w:rsid w:val="0077404A"/>
    <w:rsid w:val="007769AC"/>
    <w:rsid w:val="00776C6C"/>
    <w:rsid w:val="00777F87"/>
    <w:rsid w:val="00780FA1"/>
    <w:rsid w:val="0078282B"/>
    <w:rsid w:val="007835B4"/>
    <w:rsid w:val="007843CF"/>
    <w:rsid w:val="00785687"/>
    <w:rsid w:val="00786E5A"/>
    <w:rsid w:val="0078722C"/>
    <w:rsid w:val="007902B6"/>
    <w:rsid w:val="007908D0"/>
    <w:rsid w:val="00791D92"/>
    <w:rsid w:val="00792C3B"/>
    <w:rsid w:val="00793985"/>
    <w:rsid w:val="00794ED6"/>
    <w:rsid w:val="007A0543"/>
    <w:rsid w:val="007A3477"/>
    <w:rsid w:val="007A4AB8"/>
    <w:rsid w:val="007A4B17"/>
    <w:rsid w:val="007A544F"/>
    <w:rsid w:val="007A6B87"/>
    <w:rsid w:val="007B012B"/>
    <w:rsid w:val="007B3966"/>
    <w:rsid w:val="007C459D"/>
    <w:rsid w:val="007C52C6"/>
    <w:rsid w:val="007C5706"/>
    <w:rsid w:val="007C6180"/>
    <w:rsid w:val="007C6324"/>
    <w:rsid w:val="007C6E14"/>
    <w:rsid w:val="007D0BDF"/>
    <w:rsid w:val="007D0E58"/>
    <w:rsid w:val="007D36A5"/>
    <w:rsid w:val="007D3FD2"/>
    <w:rsid w:val="007D4C5C"/>
    <w:rsid w:val="007D537B"/>
    <w:rsid w:val="007E5ADF"/>
    <w:rsid w:val="007E6B92"/>
    <w:rsid w:val="007F0226"/>
    <w:rsid w:val="007F041B"/>
    <w:rsid w:val="007F4781"/>
    <w:rsid w:val="007F53FA"/>
    <w:rsid w:val="007F74AC"/>
    <w:rsid w:val="0080529F"/>
    <w:rsid w:val="008121F6"/>
    <w:rsid w:val="008142BC"/>
    <w:rsid w:val="00815AE3"/>
    <w:rsid w:val="00823223"/>
    <w:rsid w:val="00823ACA"/>
    <w:rsid w:val="0082533A"/>
    <w:rsid w:val="00832D5D"/>
    <w:rsid w:val="00842BF7"/>
    <w:rsid w:val="0084325A"/>
    <w:rsid w:val="008505A9"/>
    <w:rsid w:val="00850DD1"/>
    <w:rsid w:val="00851E5C"/>
    <w:rsid w:val="008540C2"/>
    <w:rsid w:val="00854BD1"/>
    <w:rsid w:val="008612C9"/>
    <w:rsid w:val="008619A3"/>
    <w:rsid w:val="008621DD"/>
    <w:rsid w:val="00863F9F"/>
    <w:rsid w:val="008674E2"/>
    <w:rsid w:val="00867558"/>
    <w:rsid w:val="00872574"/>
    <w:rsid w:val="00872BC1"/>
    <w:rsid w:val="008811C8"/>
    <w:rsid w:val="008839D3"/>
    <w:rsid w:val="00884C1E"/>
    <w:rsid w:val="00887EF3"/>
    <w:rsid w:val="008908B0"/>
    <w:rsid w:val="00890A42"/>
    <w:rsid w:val="008914FF"/>
    <w:rsid w:val="008965D8"/>
    <w:rsid w:val="008A432F"/>
    <w:rsid w:val="008A5A0B"/>
    <w:rsid w:val="008A60E2"/>
    <w:rsid w:val="008A6949"/>
    <w:rsid w:val="008A6C93"/>
    <w:rsid w:val="008B5C58"/>
    <w:rsid w:val="008B5C92"/>
    <w:rsid w:val="008B609B"/>
    <w:rsid w:val="008B6322"/>
    <w:rsid w:val="008B6CE6"/>
    <w:rsid w:val="008B7726"/>
    <w:rsid w:val="008C0A3A"/>
    <w:rsid w:val="008C0A7D"/>
    <w:rsid w:val="008C22E1"/>
    <w:rsid w:val="008C7A83"/>
    <w:rsid w:val="008D01BD"/>
    <w:rsid w:val="008D06A6"/>
    <w:rsid w:val="008D194C"/>
    <w:rsid w:val="008D4797"/>
    <w:rsid w:val="008E236E"/>
    <w:rsid w:val="008E276D"/>
    <w:rsid w:val="008E36E7"/>
    <w:rsid w:val="008F578C"/>
    <w:rsid w:val="008F59D2"/>
    <w:rsid w:val="008F6151"/>
    <w:rsid w:val="008F7B37"/>
    <w:rsid w:val="0090109E"/>
    <w:rsid w:val="00902E70"/>
    <w:rsid w:val="00903001"/>
    <w:rsid w:val="009034CF"/>
    <w:rsid w:val="00903682"/>
    <w:rsid w:val="00904A30"/>
    <w:rsid w:val="00905A40"/>
    <w:rsid w:val="009102F5"/>
    <w:rsid w:val="00911717"/>
    <w:rsid w:val="009117FF"/>
    <w:rsid w:val="0091212E"/>
    <w:rsid w:val="00913C27"/>
    <w:rsid w:val="00917FB4"/>
    <w:rsid w:val="009301D7"/>
    <w:rsid w:val="009316BE"/>
    <w:rsid w:val="00931D88"/>
    <w:rsid w:val="009357FF"/>
    <w:rsid w:val="00937A25"/>
    <w:rsid w:val="00937D95"/>
    <w:rsid w:val="0094363D"/>
    <w:rsid w:val="00951456"/>
    <w:rsid w:val="0095182F"/>
    <w:rsid w:val="009524E1"/>
    <w:rsid w:val="009552D9"/>
    <w:rsid w:val="0095709B"/>
    <w:rsid w:val="00957375"/>
    <w:rsid w:val="00962C07"/>
    <w:rsid w:val="00963258"/>
    <w:rsid w:val="00967FA9"/>
    <w:rsid w:val="00970F03"/>
    <w:rsid w:val="0097283E"/>
    <w:rsid w:val="0097329E"/>
    <w:rsid w:val="00976171"/>
    <w:rsid w:val="00976DC8"/>
    <w:rsid w:val="00981949"/>
    <w:rsid w:val="00981D81"/>
    <w:rsid w:val="00981DA2"/>
    <w:rsid w:val="00982FA9"/>
    <w:rsid w:val="00983B91"/>
    <w:rsid w:val="00993A6D"/>
    <w:rsid w:val="00996FAE"/>
    <w:rsid w:val="009A034F"/>
    <w:rsid w:val="009A07FB"/>
    <w:rsid w:val="009A0E54"/>
    <w:rsid w:val="009A2FD5"/>
    <w:rsid w:val="009A501C"/>
    <w:rsid w:val="009A682F"/>
    <w:rsid w:val="009B1044"/>
    <w:rsid w:val="009B23D6"/>
    <w:rsid w:val="009B2ADF"/>
    <w:rsid w:val="009B2EB9"/>
    <w:rsid w:val="009B3FFA"/>
    <w:rsid w:val="009B40A6"/>
    <w:rsid w:val="009B4530"/>
    <w:rsid w:val="009B504F"/>
    <w:rsid w:val="009B5D64"/>
    <w:rsid w:val="009B7DFD"/>
    <w:rsid w:val="009C2231"/>
    <w:rsid w:val="009C3218"/>
    <w:rsid w:val="009C6A64"/>
    <w:rsid w:val="009C7349"/>
    <w:rsid w:val="009D1A36"/>
    <w:rsid w:val="009E5A9F"/>
    <w:rsid w:val="009E5AA2"/>
    <w:rsid w:val="009F456A"/>
    <w:rsid w:val="009F7956"/>
    <w:rsid w:val="00A02684"/>
    <w:rsid w:val="00A10636"/>
    <w:rsid w:val="00A12E36"/>
    <w:rsid w:val="00A1345C"/>
    <w:rsid w:val="00A13D8E"/>
    <w:rsid w:val="00A16878"/>
    <w:rsid w:val="00A210CE"/>
    <w:rsid w:val="00A24A9A"/>
    <w:rsid w:val="00A251CD"/>
    <w:rsid w:val="00A25896"/>
    <w:rsid w:val="00A27987"/>
    <w:rsid w:val="00A330B4"/>
    <w:rsid w:val="00A34972"/>
    <w:rsid w:val="00A35FAD"/>
    <w:rsid w:val="00A42C7A"/>
    <w:rsid w:val="00A457B1"/>
    <w:rsid w:val="00A5033E"/>
    <w:rsid w:val="00A5161B"/>
    <w:rsid w:val="00A519BC"/>
    <w:rsid w:val="00A52AD8"/>
    <w:rsid w:val="00A57132"/>
    <w:rsid w:val="00A63E8D"/>
    <w:rsid w:val="00A6623E"/>
    <w:rsid w:val="00A66691"/>
    <w:rsid w:val="00A666E9"/>
    <w:rsid w:val="00A66702"/>
    <w:rsid w:val="00A66D89"/>
    <w:rsid w:val="00A66FC8"/>
    <w:rsid w:val="00A7074E"/>
    <w:rsid w:val="00A71604"/>
    <w:rsid w:val="00A724FA"/>
    <w:rsid w:val="00A73EA8"/>
    <w:rsid w:val="00A73F5E"/>
    <w:rsid w:val="00A74090"/>
    <w:rsid w:val="00A747BA"/>
    <w:rsid w:val="00A75538"/>
    <w:rsid w:val="00A821D9"/>
    <w:rsid w:val="00A82D17"/>
    <w:rsid w:val="00A87CD7"/>
    <w:rsid w:val="00A93D86"/>
    <w:rsid w:val="00A97A25"/>
    <w:rsid w:val="00A97CB8"/>
    <w:rsid w:val="00AA51B6"/>
    <w:rsid w:val="00AB0ED5"/>
    <w:rsid w:val="00AB4DF8"/>
    <w:rsid w:val="00AD06BB"/>
    <w:rsid w:val="00AD13F4"/>
    <w:rsid w:val="00AD36F0"/>
    <w:rsid w:val="00AD4116"/>
    <w:rsid w:val="00AE0695"/>
    <w:rsid w:val="00AE77BF"/>
    <w:rsid w:val="00B00BCE"/>
    <w:rsid w:val="00B00D3F"/>
    <w:rsid w:val="00B00EE9"/>
    <w:rsid w:val="00B012A2"/>
    <w:rsid w:val="00B02989"/>
    <w:rsid w:val="00B04E01"/>
    <w:rsid w:val="00B07AED"/>
    <w:rsid w:val="00B12209"/>
    <w:rsid w:val="00B12D09"/>
    <w:rsid w:val="00B15083"/>
    <w:rsid w:val="00B15AC0"/>
    <w:rsid w:val="00B17088"/>
    <w:rsid w:val="00B20EB1"/>
    <w:rsid w:val="00B23A9E"/>
    <w:rsid w:val="00B2436D"/>
    <w:rsid w:val="00B25364"/>
    <w:rsid w:val="00B25E42"/>
    <w:rsid w:val="00B27601"/>
    <w:rsid w:val="00B308A2"/>
    <w:rsid w:val="00B315D8"/>
    <w:rsid w:val="00B34C10"/>
    <w:rsid w:val="00B40B51"/>
    <w:rsid w:val="00B41488"/>
    <w:rsid w:val="00B41BBA"/>
    <w:rsid w:val="00B43038"/>
    <w:rsid w:val="00B46DBF"/>
    <w:rsid w:val="00B530B8"/>
    <w:rsid w:val="00B5375C"/>
    <w:rsid w:val="00B54140"/>
    <w:rsid w:val="00B54C4D"/>
    <w:rsid w:val="00B615E2"/>
    <w:rsid w:val="00B6365C"/>
    <w:rsid w:val="00B72E3D"/>
    <w:rsid w:val="00B73F94"/>
    <w:rsid w:val="00B74330"/>
    <w:rsid w:val="00B75C06"/>
    <w:rsid w:val="00B81603"/>
    <w:rsid w:val="00B84E2A"/>
    <w:rsid w:val="00B90986"/>
    <w:rsid w:val="00B90EA4"/>
    <w:rsid w:val="00B9190F"/>
    <w:rsid w:val="00B91DB6"/>
    <w:rsid w:val="00B9215C"/>
    <w:rsid w:val="00B93B09"/>
    <w:rsid w:val="00B94596"/>
    <w:rsid w:val="00B96F61"/>
    <w:rsid w:val="00BA1FC6"/>
    <w:rsid w:val="00BA326B"/>
    <w:rsid w:val="00BA658C"/>
    <w:rsid w:val="00BB0E9F"/>
    <w:rsid w:val="00BB2194"/>
    <w:rsid w:val="00BB3609"/>
    <w:rsid w:val="00BB4BBD"/>
    <w:rsid w:val="00BB4CB2"/>
    <w:rsid w:val="00BB6CCC"/>
    <w:rsid w:val="00BC1B34"/>
    <w:rsid w:val="00BC1C16"/>
    <w:rsid w:val="00BC347F"/>
    <w:rsid w:val="00BC5C20"/>
    <w:rsid w:val="00BC784B"/>
    <w:rsid w:val="00BD1AB8"/>
    <w:rsid w:val="00BD3AAE"/>
    <w:rsid w:val="00BD56D5"/>
    <w:rsid w:val="00BE0EC1"/>
    <w:rsid w:val="00BE2295"/>
    <w:rsid w:val="00BE5539"/>
    <w:rsid w:val="00BF1D4E"/>
    <w:rsid w:val="00BF6676"/>
    <w:rsid w:val="00BF6852"/>
    <w:rsid w:val="00BF6DA0"/>
    <w:rsid w:val="00C0177F"/>
    <w:rsid w:val="00C05862"/>
    <w:rsid w:val="00C07C10"/>
    <w:rsid w:val="00C1078C"/>
    <w:rsid w:val="00C10EB9"/>
    <w:rsid w:val="00C12DE0"/>
    <w:rsid w:val="00C136A9"/>
    <w:rsid w:val="00C14B66"/>
    <w:rsid w:val="00C159A5"/>
    <w:rsid w:val="00C15EB8"/>
    <w:rsid w:val="00C21B6A"/>
    <w:rsid w:val="00C249EE"/>
    <w:rsid w:val="00C24D05"/>
    <w:rsid w:val="00C25042"/>
    <w:rsid w:val="00C26F02"/>
    <w:rsid w:val="00C300E2"/>
    <w:rsid w:val="00C30FD9"/>
    <w:rsid w:val="00C31BF1"/>
    <w:rsid w:val="00C32194"/>
    <w:rsid w:val="00C32599"/>
    <w:rsid w:val="00C33767"/>
    <w:rsid w:val="00C3386E"/>
    <w:rsid w:val="00C35924"/>
    <w:rsid w:val="00C35B12"/>
    <w:rsid w:val="00C35E0B"/>
    <w:rsid w:val="00C41F58"/>
    <w:rsid w:val="00C4442E"/>
    <w:rsid w:val="00C461CA"/>
    <w:rsid w:val="00C46FEF"/>
    <w:rsid w:val="00C4725C"/>
    <w:rsid w:val="00C47A1E"/>
    <w:rsid w:val="00C50BC5"/>
    <w:rsid w:val="00C5117E"/>
    <w:rsid w:val="00C5236B"/>
    <w:rsid w:val="00C5248F"/>
    <w:rsid w:val="00C557B8"/>
    <w:rsid w:val="00C5755B"/>
    <w:rsid w:val="00C63561"/>
    <w:rsid w:val="00C63F57"/>
    <w:rsid w:val="00C65C2D"/>
    <w:rsid w:val="00C6733E"/>
    <w:rsid w:val="00C706CF"/>
    <w:rsid w:val="00C71011"/>
    <w:rsid w:val="00C720E8"/>
    <w:rsid w:val="00C74276"/>
    <w:rsid w:val="00C74DE2"/>
    <w:rsid w:val="00C75C5E"/>
    <w:rsid w:val="00C90EF1"/>
    <w:rsid w:val="00C920AE"/>
    <w:rsid w:val="00C92BDF"/>
    <w:rsid w:val="00C95252"/>
    <w:rsid w:val="00C9630A"/>
    <w:rsid w:val="00C96D7D"/>
    <w:rsid w:val="00CA5155"/>
    <w:rsid w:val="00CA78D4"/>
    <w:rsid w:val="00CB104F"/>
    <w:rsid w:val="00CB2AB7"/>
    <w:rsid w:val="00CB4630"/>
    <w:rsid w:val="00CB6D41"/>
    <w:rsid w:val="00CC0220"/>
    <w:rsid w:val="00CC08DE"/>
    <w:rsid w:val="00CC0A7A"/>
    <w:rsid w:val="00CC2EBD"/>
    <w:rsid w:val="00CD174D"/>
    <w:rsid w:val="00CD47FE"/>
    <w:rsid w:val="00CD5525"/>
    <w:rsid w:val="00CE0027"/>
    <w:rsid w:val="00CE10E3"/>
    <w:rsid w:val="00CE2139"/>
    <w:rsid w:val="00CE2324"/>
    <w:rsid w:val="00CE2EC2"/>
    <w:rsid w:val="00CF0C8A"/>
    <w:rsid w:val="00CF1ADC"/>
    <w:rsid w:val="00CF4897"/>
    <w:rsid w:val="00CF5D70"/>
    <w:rsid w:val="00CF6EF6"/>
    <w:rsid w:val="00D027CB"/>
    <w:rsid w:val="00D02ADC"/>
    <w:rsid w:val="00D03428"/>
    <w:rsid w:val="00D12000"/>
    <w:rsid w:val="00D12D46"/>
    <w:rsid w:val="00D13088"/>
    <w:rsid w:val="00D13AA6"/>
    <w:rsid w:val="00D17CB8"/>
    <w:rsid w:val="00D22E74"/>
    <w:rsid w:val="00D27CD8"/>
    <w:rsid w:val="00D31A11"/>
    <w:rsid w:val="00D33A42"/>
    <w:rsid w:val="00D354F7"/>
    <w:rsid w:val="00D361CE"/>
    <w:rsid w:val="00D3642E"/>
    <w:rsid w:val="00D36CDE"/>
    <w:rsid w:val="00D37957"/>
    <w:rsid w:val="00D410BA"/>
    <w:rsid w:val="00D44DBA"/>
    <w:rsid w:val="00D505F9"/>
    <w:rsid w:val="00D50967"/>
    <w:rsid w:val="00D526D5"/>
    <w:rsid w:val="00D53186"/>
    <w:rsid w:val="00D57202"/>
    <w:rsid w:val="00D60E52"/>
    <w:rsid w:val="00D61305"/>
    <w:rsid w:val="00D61DA9"/>
    <w:rsid w:val="00D622BE"/>
    <w:rsid w:val="00D6566A"/>
    <w:rsid w:val="00D71415"/>
    <w:rsid w:val="00D71F3C"/>
    <w:rsid w:val="00D7206A"/>
    <w:rsid w:val="00D726A2"/>
    <w:rsid w:val="00D73354"/>
    <w:rsid w:val="00D81EFC"/>
    <w:rsid w:val="00D8221E"/>
    <w:rsid w:val="00D8699C"/>
    <w:rsid w:val="00D878CD"/>
    <w:rsid w:val="00D92F67"/>
    <w:rsid w:val="00D948A3"/>
    <w:rsid w:val="00D96DB9"/>
    <w:rsid w:val="00DA1A7A"/>
    <w:rsid w:val="00DA37AB"/>
    <w:rsid w:val="00DA4BCE"/>
    <w:rsid w:val="00DA5476"/>
    <w:rsid w:val="00DA5CCA"/>
    <w:rsid w:val="00DA5E35"/>
    <w:rsid w:val="00DA6BBA"/>
    <w:rsid w:val="00DA7653"/>
    <w:rsid w:val="00DB0E83"/>
    <w:rsid w:val="00DB40F2"/>
    <w:rsid w:val="00DB4426"/>
    <w:rsid w:val="00DB4DAE"/>
    <w:rsid w:val="00DC1639"/>
    <w:rsid w:val="00DC3148"/>
    <w:rsid w:val="00DC55BC"/>
    <w:rsid w:val="00DC5CF0"/>
    <w:rsid w:val="00DC6FD9"/>
    <w:rsid w:val="00DC710C"/>
    <w:rsid w:val="00DD04BB"/>
    <w:rsid w:val="00DD0805"/>
    <w:rsid w:val="00DD3F13"/>
    <w:rsid w:val="00DD402B"/>
    <w:rsid w:val="00DD4ED6"/>
    <w:rsid w:val="00DD621D"/>
    <w:rsid w:val="00DE338C"/>
    <w:rsid w:val="00DF100B"/>
    <w:rsid w:val="00DF4C9C"/>
    <w:rsid w:val="00DF5E81"/>
    <w:rsid w:val="00DF6BA1"/>
    <w:rsid w:val="00E00FDB"/>
    <w:rsid w:val="00E01033"/>
    <w:rsid w:val="00E01C25"/>
    <w:rsid w:val="00E0313D"/>
    <w:rsid w:val="00E0450E"/>
    <w:rsid w:val="00E05A96"/>
    <w:rsid w:val="00E05F0E"/>
    <w:rsid w:val="00E1241B"/>
    <w:rsid w:val="00E12ADC"/>
    <w:rsid w:val="00E141A2"/>
    <w:rsid w:val="00E165ED"/>
    <w:rsid w:val="00E22D6F"/>
    <w:rsid w:val="00E23072"/>
    <w:rsid w:val="00E23E54"/>
    <w:rsid w:val="00E27A8C"/>
    <w:rsid w:val="00E27F04"/>
    <w:rsid w:val="00E30709"/>
    <w:rsid w:val="00E322B0"/>
    <w:rsid w:val="00E34C32"/>
    <w:rsid w:val="00E43C99"/>
    <w:rsid w:val="00E445A9"/>
    <w:rsid w:val="00E462F4"/>
    <w:rsid w:val="00E47152"/>
    <w:rsid w:val="00E516C4"/>
    <w:rsid w:val="00E52DA7"/>
    <w:rsid w:val="00E5675D"/>
    <w:rsid w:val="00E63791"/>
    <w:rsid w:val="00E63954"/>
    <w:rsid w:val="00E65757"/>
    <w:rsid w:val="00E719B8"/>
    <w:rsid w:val="00E758BB"/>
    <w:rsid w:val="00E77FF7"/>
    <w:rsid w:val="00E80282"/>
    <w:rsid w:val="00E80CD5"/>
    <w:rsid w:val="00E81849"/>
    <w:rsid w:val="00E81987"/>
    <w:rsid w:val="00E82682"/>
    <w:rsid w:val="00E8726A"/>
    <w:rsid w:val="00E87E09"/>
    <w:rsid w:val="00E909CD"/>
    <w:rsid w:val="00E91CFA"/>
    <w:rsid w:val="00E93258"/>
    <w:rsid w:val="00E96EBE"/>
    <w:rsid w:val="00E97A3B"/>
    <w:rsid w:val="00EA1700"/>
    <w:rsid w:val="00EA29F4"/>
    <w:rsid w:val="00EA2AA1"/>
    <w:rsid w:val="00EA5BBF"/>
    <w:rsid w:val="00EA6BF5"/>
    <w:rsid w:val="00EB3B95"/>
    <w:rsid w:val="00EB54BD"/>
    <w:rsid w:val="00EB5AEF"/>
    <w:rsid w:val="00EB701B"/>
    <w:rsid w:val="00EC01E3"/>
    <w:rsid w:val="00EC0330"/>
    <w:rsid w:val="00EC10B3"/>
    <w:rsid w:val="00EC4772"/>
    <w:rsid w:val="00EC57BE"/>
    <w:rsid w:val="00EC59A6"/>
    <w:rsid w:val="00EC69A7"/>
    <w:rsid w:val="00EC6D42"/>
    <w:rsid w:val="00EC6D8A"/>
    <w:rsid w:val="00EC78C8"/>
    <w:rsid w:val="00ED3C24"/>
    <w:rsid w:val="00ED3E57"/>
    <w:rsid w:val="00ED4178"/>
    <w:rsid w:val="00ED480C"/>
    <w:rsid w:val="00ED55F5"/>
    <w:rsid w:val="00ED5C8D"/>
    <w:rsid w:val="00ED5F0B"/>
    <w:rsid w:val="00ED6D53"/>
    <w:rsid w:val="00ED7B5C"/>
    <w:rsid w:val="00EE1976"/>
    <w:rsid w:val="00EE2AA6"/>
    <w:rsid w:val="00EE2E83"/>
    <w:rsid w:val="00EE3BC4"/>
    <w:rsid w:val="00EF0E4F"/>
    <w:rsid w:val="00EF1786"/>
    <w:rsid w:val="00EF18C2"/>
    <w:rsid w:val="00EF7C6B"/>
    <w:rsid w:val="00F00492"/>
    <w:rsid w:val="00F008EC"/>
    <w:rsid w:val="00F01A3A"/>
    <w:rsid w:val="00F03663"/>
    <w:rsid w:val="00F06424"/>
    <w:rsid w:val="00F07E75"/>
    <w:rsid w:val="00F11068"/>
    <w:rsid w:val="00F12263"/>
    <w:rsid w:val="00F12640"/>
    <w:rsid w:val="00F14797"/>
    <w:rsid w:val="00F147AD"/>
    <w:rsid w:val="00F167F7"/>
    <w:rsid w:val="00F22E6F"/>
    <w:rsid w:val="00F30803"/>
    <w:rsid w:val="00F31394"/>
    <w:rsid w:val="00F325F4"/>
    <w:rsid w:val="00F344D3"/>
    <w:rsid w:val="00F365B2"/>
    <w:rsid w:val="00F416F8"/>
    <w:rsid w:val="00F4241C"/>
    <w:rsid w:val="00F45E5F"/>
    <w:rsid w:val="00F463D8"/>
    <w:rsid w:val="00F55C7D"/>
    <w:rsid w:val="00F61D7A"/>
    <w:rsid w:val="00F62E8A"/>
    <w:rsid w:val="00F64026"/>
    <w:rsid w:val="00F67C62"/>
    <w:rsid w:val="00F704F0"/>
    <w:rsid w:val="00F71146"/>
    <w:rsid w:val="00F745E2"/>
    <w:rsid w:val="00F76661"/>
    <w:rsid w:val="00F7718A"/>
    <w:rsid w:val="00F77844"/>
    <w:rsid w:val="00F80336"/>
    <w:rsid w:val="00F91045"/>
    <w:rsid w:val="00F9531D"/>
    <w:rsid w:val="00F969B0"/>
    <w:rsid w:val="00FA0376"/>
    <w:rsid w:val="00FA1758"/>
    <w:rsid w:val="00FA244A"/>
    <w:rsid w:val="00FA3946"/>
    <w:rsid w:val="00FA43B8"/>
    <w:rsid w:val="00FA5110"/>
    <w:rsid w:val="00FA6153"/>
    <w:rsid w:val="00FA6AF7"/>
    <w:rsid w:val="00FB052F"/>
    <w:rsid w:val="00FB2E4B"/>
    <w:rsid w:val="00FB4126"/>
    <w:rsid w:val="00FB4DCB"/>
    <w:rsid w:val="00FB78D2"/>
    <w:rsid w:val="00FC1967"/>
    <w:rsid w:val="00FC23A3"/>
    <w:rsid w:val="00FC4101"/>
    <w:rsid w:val="00FD07DF"/>
    <w:rsid w:val="00FD09C1"/>
    <w:rsid w:val="00FD273C"/>
    <w:rsid w:val="00FD401E"/>
    <w:rsid w:val="00FE5EF5"/>
    <w:rsid w:val="00FF0DB3"/>
    <w:rsid w:val="00FF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5128A40B"/>
  <w15:docId w15:val="{06963594-31A9-4BEB-A403-71E522EC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410BA"/>
    <w:rPr>
      <w:rFonts w:eastAsia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C6733E"/>
    <w:pPr>
      <w:keepNext/>
      <w:spacing w:before="120"/>
      <w:jc w:val="center"/>
      <w:outlineLvl w:val="0"/>
    </w:pPr>
    <w:rPr>
      <w:b/>
      <w:sz w:val="36"/>
    </w:rPr>
  </w:style>
  <w:style w:type="paragraph" w:styleId="Heading6">
    <w:name w:val="heading 6"/>
    <w:basedOn w:val="Normal"/>
    <w:next w:val="Normal"/>
    <w:qFormat/>
    <w:rsid w:val="007E6B92"/>
    <w:pPr>
      <w:keepNext/>
      <w:ind w:right="-360"/>
      <w:outlineLvl w:val="5"/>
    </w:pPr>
    <w:rPr>
      <w:sz w:val="28"/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6733E"/>
    <w:pPr>
      <w:tabs>
        <w:tab w:val="center" w:pos="4702"/>
        <w:tab w:val="right" w:pos="9405"/>
      </w:tabs>
    </w:pPr>
  </w:style>
  <w:style w:type="paragraph" w:styleId="Footer">
    <w:name w:val="footer"/>
    <w:basedOn w:val="Normal"/>
    <w:link w:val="FooterChar"/>
    <w:uiPriority w:val="99"/>
    <w:rsid w:val="00C6733E"/>
    <w:pPr>
      <w:tabs>
        <w:tab w:val="center" w:pos="4702"/>
        <w:tab w:val="right" w:pos="9405"/>
      </w:tabs>
    </w:pPr>
  </w:style>
  <w:style w:type="character" w:styleId="PageNumber">
    <w:name w:val="page number"/>
    <w:basedOn w:val="DefaultParagraphFont"/>
    <w:rsid w:val="00C6733E"/>
  </w:style>
  <w:style w:type="paragraph" w:styleId="BodyTextIndent">
    <w:name w:val="Body Text Indent"/>
    <w:basedOn w:val="Normal"/>
    <w:rsid w:val="00C6733E"/>
    <w:pPr>
      <w:ind w:left="284"/>
    </w:pPr>
  </w:style>
  <w:style w:type="paragraph" w:customStyle="1" w:styleId="Tabela">
    <w:name w:val="Tabela"/>
    <w:basedOn w:val="Normal"/>
    <w:rsid w:val="00171AD3"/>
    <w:pPr>
      <w:spacing w:before="120" w:after="60"/>
      <w:ind w:left="142" w:right="142"/>
      <w:jc w:val="right"/>
    </w:pPr>
    <w:rPr>
      <w:rFonts w:ascii="CHelvItalic" w:hAnsi="CHelvItalic"/>
      <w:kern w:val="20"/>
      <w:sz w:val="22"/>
      <w:szCs w:val="20"/>
    </w:rPr>
  </w:style>
  <w:style w:type="paragraph" w:customStyle="1" w:styleId="ime">
    <w:name w:val="ime"/>
    <w:basedOn w:val="Normal"/>
    <w:rsid w:val="00171AD3"/>
    <w:pPr>
      <w:spacing w:before="1440" w:after="120"/>
      <w:jc w:val="center"/>
    </w:pPr>
    <w:rPr>
      <w:rFonts w:ascii="VogueBold" w:hAnsi="VogueBold"/>
      <w:kern w:val="20"/>
      <w:sz w:val="30"/>
      <w:szCs w:val="20"/>
    </w:rPr>
  </w:style>
  <w:style w:type="table" w:styleId="TableGrid">
    <w:name w:val="Table Grid"/>
    <w:basedOn w:val="TableNormal"/>
    <w:rsid w:val="00872574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E6B92"/>
    <w:pPr>
      <w:ind w:right="-360"/>
    </w:pPr>
    <w:rPr>
      <w:sz w:val="28"/>
      <w:lang w:val="sl-SI"/>
    </w:rPr>
  </w:style>
  <w:style w:type="paragraph" w:styleId="BalloonText">
    <w:name w:val="Balloon Text"/>
    <w:basedOn w:val="Normal"/>
    <w:semiHidden/>
    <w:rsid w:val="007646CB"/>
    <w:rPr>
      <w:rFonts w:ascii="Tahoma" w:hAnsi="Tahoma" w:cs="Tahoma"/>
      <w:sz w:val="16"/>
      <w:szCs w:val="16"/>
    </w:rPr>
  </w:style>
  <w:style w:type="paragraph" w:customStyle="1" w:styleId="rvps31451">
    <w:name w:val="rvps31451"/>
    <w:basedOn w:val="Normal"/>
    <w:rsid w:val="008540C2"/>
    <w:pPr>
      <w:spacing w:after="300"/>
      <w:jc w:val="both"/>
    </w:pPr>
    <w:rPr>
      <w:rFonts w:ascii="Verdana" w:hAnsi="Verdana"/>
      <w:color w:val="000000"/>
      <w:sz w:val="17"/>
      <w:szCs w:val="17"/>
      <w:lang w:val="ru-RU" w:eastAsia="ru-RU"/>
    </w:rPr>
  </w:style>
  <w:style w:type="character" w:customStyle="1" w:styleId="rvts314512">
    <w:name w:val="rvts314512"/>
    <w:rsid w:val="008540C2"/>
    <w:rPr>
      <w:rFonts w:ascii="Verdana" w:hAnsi="Verdana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character" w:customStyle="1" w:styleId="rvts314518">
    <w:name w:val="rvts314518"/>
    <w:rsid w:val="008540C2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paragraph" w:styleId="NormalWeb">
    <w:name w:val="Normal (Web)"/>
    <w:basedOn w:val="Normal"/>
    <w:rsid w:val="008540C2"/>
    <w:pPr>
      <w:spacing w:before="100" w:beforeAutospacing="1" w:after="100" w:afterAutospacing="1"/>
    </w:pPr>
    <w:rPr>
      <w:rFonts w:ascii="Verdana" w:hAnsi="Verdana"/>
      <w:sz w:val="16"/>
      <w:szCs w:val="16"/>
      <w:lang w:val="ru-RU" w:eastAsia="ru-RU"/>
    </w:rPr>
  </w:style>
  <w:style w:type="character" w:styleId="Hyperlink">
    <w:name w:val="Hyperlink"/>
    <w:uiPriority w:val="99"/>
    <w:rsid w:val="008540C2"/>
    <w:rPr>
      <w:color w:val="0000FF"/>
      <w:u w:val="single"/>
    </w:rPr>
  </w:style>
  <w:style w:type="character" w:styleId="Strong">
    <w:name w:val="Strong"/>
    <w:qFormat/>
    <w:rsid w:val="008540C2"/>
    <w:rPr>
      <w:b/>
      <w:bCs/>
    </w:rPr>
  </w:style>
  <w:style w:type="character" w:customStyle="1" w:styleId="a">
    <w:name w:val="Основной шрифт"/>
    <w:rsid w:val="008540C2"/>
  </w:style>
  <w:style w:type="paragraph" w:customStyle="1" w:styleId="EmailStyle31">
    <w:name w:val="EmailStyle31"/>
    <w:basedOn w:val="Normal"/>
    <w:next w:val="Normal"/>
    <w:link w:val="Heading1Char"/>
    <w:qFormat/>
    <w:rsid w:val="00567AB4"/>
    <w:pPr>
      <w:keepNext/>
      <w:jc w:val="center"/>
      <w:outlineLvl w:val="0"/>
    </w:pPr>
    <w:rPr>
      <w:b/>
      <w:bCs/>
      <w:sz w:val="28"/>
      <w:lang w:val="ru-RU" w:eastAsia="ru-RU"/>
    </w:rPr>
  </w:style>
  <w:style w:type="character" w:customStyle="1" w:styleId="Heading1Char">
    <w:name w:val="Heading 1 Char"/>
    <w:aliases w:val="Глава 1 Char,Заголов Char,H1 Char,1 Char,Загол 2 Char,Document Header1 Char,Заголовок 1 Знак2 Знак Char,Заголовок 1 Знак1 Знак Знак Char,Заголовок 1 Знак Знак Знак Знак Char,Заголовок 1 Знак Знак1 Знак Знак Char"/>
    <w:basedOn w:val="DefaultParagraphFont"/>
    <w:link w:val="EmailStyle31"/>
    <w:rsid w:val="00567AB4"/>
    <w:rPr>
      <w:rFonts w:eastAsia="Times New Roman"/>
      <w:b/>
      <w:bCs/>
      <w:sz w:val="28"/>
      <w:szCs w:val="24"/>
      <w:lang w:val="ru-RU" w:eastAsia="ru-RU"/>
    </w:rPr>
  </w:style>
  <w:style w:type="paragraph" w:styleId="Date">
    <w:name w:val="Date"/>
    <w:basedOn w:val="Normal"/>
    <w:next w:val="Normal"/>
    <w:link w:val="DateChar"/>
    <w:rsid w:val="00567AB4"/>
    <w:pPr>
      <w:numPr>
        <w:numId w:val="5"/>
      </w:numPr>
      <w:tabs>
        <w:tab w:val="clear" w:pos="5279"/>
      </w:tabs>
      <w:spacing w:after="60"/>
      <w:ind w:left="0" w:firstLine="0"/>
      <w:jc w:val="both"/>
    </w:pPr>
    <w:rPr>
      <w:szCs w:val="20"/>
      <w:lang w:val="ru-RU" w:eastAsia="ru-RU"/>
    </w:rPr>
  </w:style>
  <w:style w:type="character" w:customStyle="1" w:styleId="DateChar">
    <w:name w:val="Date Char"/>
    <w:basedOn w:val="DefaultParagraphFont"/>
    <w:link w:val="Date"/>
    <w:rsid w:val="00567AB4"/>
    <w:rPr>
      <w:rFonts w:eastAsia="Times New Roman"/>
      <w:sz w:val="24"/>
      <w:lang w:val="ru-RU" w:eastAsia="ru-RU"/>
    </w:rPr>
  </w:style>
  <w:style w:type="character" w:customStyle="1" w:styleId="BodyTextChar">
    <w:name w:val="Body Text Char"/>
    <w:basedOn w:val="DefaultParagraphFont"/>
    <w:link w:val="BodyText"/>
    <w:rsid w:val="00567AB4"/>
    <w:rPr>
      <w:rFonts w:eastAsia="Times New Roman"/>
      <w:sz w:val="28"/>
      <w:szCs w:val="24"/>
      <w:lang w:val="sl-SI"/>
    </w:rPr>
  </w:style>
  <w:style w:type="paragraph" w:customStyle="1" w:styleId="FR3">
    <w:name w:val="FR3"/>
    <w:rsid w:val="00567AB4"/>
    <w:pPr>
      <w:widowControl w:val="0"/>
      <w:snapToGrid w:val="0"/>
      <w:spacing w:line="300" w:lineRule="auto"/>
      <w:jc w:val="both"/>
    </w:pPr>
    <w:rPr>
      <w:rFonts w:ascii="Arial Narrow" w:eastAsia="Times New Roman" w:hAnsi="Arial Narrow"/>
      <w:sz w:val="28"/>
      <w:lang w:val="ru-RU" w:eastAsia="ru-RU"/>
    </w:rPr>
  </w:style>
  <w:style w:type="paragraph" w:customStyle="1" w:styleId="ConsNonformat">
    <w:name w:val="ConsNonformat"/>
    <w:rsid w:val="00567AB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CommentText">
    <w:name w:val="annotation text"/>
    <w:basedOn w:val="Normal"/>
    <w:link w:val="CommentTextChar"/>
    <w:rsid w:val="00567AB4"/>
    <w:rPr>
      <w:sz w:val="20"/>
      <w:szCs w:val="20"/>
      <w:lang w:val="ru-RU" w:eastAsia="ru-RU"/>
    </w:rPr>
  </w:style>
  <w:style w:type="character" w:customStyle="1" w:styleId="CommentTextChar">
    <w:name w:val="Comment Text Char"/>
    <w:basedOn w:val="DefaultParagraphFont"/>
    <w:link w:val="CommentText"/>
    <w:rsid w:val="00567AB4"/>
    <w:rPr>
      <w:rFonts w:eastAsia="Times New Roman"/>
      <w:lang w:val="ru-RU" w:eastAsia="ru-RU"/>
    </w:rPr>
  </w:style>
  <w:style w:type="character" w:customStyle="1" w:styleId="FooterChar">
    <w:name w:val="Footer Char"/>
    <w:basedOn w:val="DefaultParagraphFont"/>
    <w:link w:val="Footer"/>
    <w:uiPriority w:val="99"/>
    <w:rsid w:val="00567AB4"/>
    <w:rPr>
      <w:rFonts w:eastAsia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sid w:val="00567AB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567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67AB4"/>
    <w:rPr>
      <w:rFonts w:eastAsia="Times New Roman"/>
      <w:b/>
      <w:bCs/>
      <w:lang w:val="ru-RU" w:eastAsia="ru-RU"/>
    </w:rPr>
  </w:style>
  <w:style w:type="character" w:customStyle="1" w:styleId="CharChar11">
    <w:name w:val="Char Char11"/>
    <w:basedOn w:val="DefaultParagraphFont"/>
    <w:rsid w:val="00567AB4"/>
    <w:rPr>
      <w:sz w:val="24"/>
      <w:lang w:val="ru-RU" w:eastAsia="ru-RU" w:bidi="ar-SA"/>
    </w:rPr>
  </w:style>
  <w:style w:type="character" w:customStyle="1" w:styleId="HeaderChar">
    <w:name w:val="Header Char"/>
    <w:basedOn w:val="DefaultParagraphFont"/>
    <w:link w:val="Header"/>
    <w:uiPriority w:val="99"/>
    <w:rsid w:val="00567AB4"/>
    <w:rPr>
      <w:rFonts w:eastAsia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567AB4"/>
    <w:pPr>
      <w:ind w:left="720"/>
      <w:contextualSpacing/>
    </w:pPr>
    <w:rPr>
      <w:sz w:val="28"/>
      <w:lang w:val="ru-RU" w:eastAsia="ru-RU"/>
    </w:rPr>
  </w:style>
  <w:style w:type="paragraph" w:styleId="NoSpacing">
    <w:name w:val="No Spacing"/>
    <w:uiPriority w:val="1"/>
    <w:qFormat/>
    <w:rsid w:val="00567AB4"/>
    <w:rPr>
      <w:rFonts w:ascii="Calibri" w:eastAsia="Calibri" w:hAnsi="Calibri"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8B6322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97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023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7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hyperlink" Target="https://www.tenderi.nis.rs/Aukcije.aspx" TargetMode="External"/><Relationship Id="rId26" Type="http://schemas.openxmlformats.org/officeDocument/2006/relationships/hyperlink" Target="mailto:aukcije@nis.rs" TargetMode="External"/><Relationship Id="rId39" Type="http://schemas.openxmlformats.org/officeDocument/2006/relationships/header" Target="header2.xml"/><Relationship Id="rId21" Type="http://schemas.openxmlformats.org/officeDocument/2006/relationships/hyperlink" Target="mailto:aukcije@nis.rs" TargetMode="External"/><Relationship Id="rId34" Type="http://schemas.openxmlformats.org/officeDocument/2006/relationships/hyperlink" Target="mailto:aukcije@nis.rs" TargetMode="External"/><Relationship Id="rId42" Type="http://schemas.openxmlformats.org/officeDocument/2006/relationships/theme" Target="theme/theme1.xml"/><Relationship Id="rId7" Type="http://schemas.openxmlformats.org/officeDocument/2006/relationships/numbering" Target="numbering.xml"/><Relationship Id="rId2" Type="http://schemas.openxmlformats.org/officeDocument/2006/relationships/customXml" Target="../customXml/item1.xml"/><Relationship Id="rId16" Type="http://schemas.openxmlformats.org/officeDocument/2006/relationships/hyperlink" Target="https://www.tenderi.nis.rs/Aukcije.aspx" TargetMode="External"/><Relationship Id="rId20" Type="http://schemas.openxmlformats.org/officeDocument/2006/relationships/hyperlink" Target="https://www.tenderi.nis.rs/Content/politika-privatnosti.aspx" TargetMode="External"/><Relationship Id="rId29" Type="http://schemas.openxmlformats.org/officeDocument/2006/relationships/hyperlink" Target="https://www.tenderi.nis.rs/Aukcije.aspx" TargetMode="External"/><Relationship Id="rId41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customXml" Target="../customXml/item5.xml"/><Relationship Id="rId11" Type="http://schemas.openxmlformats.org/officeDocument/2006/relationships/footnotes" Target="footnotes.xml"/><Relationship Id="rId24" Type="http://schemas.openxmlformats.org/officeDocument/2006/relationships/hyperlink" Target="mailto:aukcije@nis.rs" TargetMode="External"/><Relationship Id="rId32" Type="http://schemas.openxmlformats.org/officeDocument/2006/relationships/footer" Target="footer3.xml"/><Relationship Id="rId37" Type="http://schemas.openxmlformats.org/officeDocument/2006/relationships/header" Target="header1.xml"/><Relationship Id="rId40" Type="http://schemas.openxmlformats.org/officeDocument/2006/relationships/footer" Target="footer5.xml"/><Relationship Id="rId5" Type="http://schemas.openxmlformats.org/officeDocument/2006/relationships/customXml" Target="../customXml/item4.xml"/><Relationship Id="rId15" Type="http://schemas.openxmlformats.org/officeDocument/2006/relationships/hyperlink" Target="mailto:aukcije@nis.rs" TargetMode="External"/><Relationship Id="rId23" Type="http://schemas.openxmlformats.org/officeDocument/2006/relationships/hyperlink" Target="mailto:q.stp@nis.rs" TargetMode="External"/><Relationship Id="rId28" Type="http://schemas.openxmlformats.org/officeDocument/2006/relationships/hyperlink" Target="mailto:aukcije@nis.rs" TargetMode="External"/><Relationship Id="rId36" Type="http://schemas.openxmlformats.org/officeDocument/2006/relationships/hyperlink" Target="mailto:q.stp@nis.rs" TargetMode="External"/><Relationship Id="rId10" Type="http://schemas.openxmlformats.org/officeDocument/2006/relationships/webSettings" Target="webSettings.xml"/><Relationship Id="rId19" Type="http://schemas.openxmlformats.org/officeDocument/2006/relationships/hyperlink" Target="mailto:aukcije@nis.rs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3.xml"/><Relationship Id="rId9" Type="http://schemas.openxmlformats.org/officeDocument/2006/relationships/settings" Target="settings.xml"/><Relationship Id="rId14" Type="http://schemas.openxmlformats.org/officeDocument/2006/relationships/hyperlink" Target="mailto:danijel.trkulja@nis.rs" TargetMode="External"/><Relationship Id="rId22" Type="http://schemas.openxmlformats.org/officeDocument/2006/relationships/hyperlink" Target="mailto:aukcije@nis.rs" TargetMode="External"/><Relationship Id="rId27" Type="http://schemas.openxmlformats.org/officeDocument/2006/relationships/hyperlink" Target="mailto:aukcije@nis.rs" TargetMode="External"/><Relationship Id="rId30" Type="http://schemas.openxmlformats.org/officeDocument/2006/relationships/footer" Target="footer1.xml"/><Relationship Id="rId35" Type="http://schemas.openxmlformats.org/officeDocument/2006/relationships/hyperlink" Target="mailto:q.stp@nis.rs" TargetMode="External"/><Relationship Id="rId8" Type="http://schemas.openxmlformats.org/officeDocument/2006/relationships/styles" Target="styles.xml"/><Relationship Id="rId3" Type="http://schemas.openxmlformats.org/officeDocument/2006/relationships/customXml" Target="../customXml/item2.xml"/><Relationship Id="rId12" Type="http://schemas.openxmlformats.org/officeDocument/2006/relationships/endnotes" Target="endnotes.xml"/><Relationship Id="rId17" Type="http://schemas.openxmlformats.org/officeDocument/2006/relationships/hyperlink" Target="https://www.tenderi.nis.rs/Aukcije.aspx" TargetMode="External"/><Relationship Id="rId25" Type="http://schemas.openxmlformats.org/officeDocument/2006/relationships/hyperlink" Target="mailto:aukcije@nis.rs" TargetMode="External"/><Relationship Id="rId33" Type="http://schemas.openxmlformats.org/officeDocument/2006/relationships/hyperlink" Target="mailto:aukcije@nis.rs" TargetMode="External"/><Relationship Id="rId38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drag.milosevic\AppData\Local\Microsoft\Windows\Temporary%20Internet%20Files\Content.Outlook\P1CIVKCG\Prilog%202_SA-16%2001%2001-008_Aukcijska%20dokumentacija_sr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mesOfEntries xmlns="b3ef1202-6da4-439b-bd9c-0f518e8f8abc" xsi:nil="true"/>
    <DocumentName xmlns="b3ef1202-6da4-439b-bd9c-0f518e8f8abc" xsi:nil="true"/>
    <ReferesToItemTitle xmlns="b3ef1202-6da4-439b-bd9c-0f518e8f8abc" xsi:nil="true"/>
    <_dlc_DocId xmlns="b3ef1202-6da4-439b-bd9c-0f518e8f8abc">2011-10-207353</_dlc_DocId>
    <_dlc_DocIdUrl xmlns="b3ef1202-6da4-439b-bd9c-0f518e8f8abc">
      <Url>https://nisdms.nis.local/_layouts/15/DocIdRedir.aspx?ID=2011-10-207353</Url>
      <Description>2011-10-207353</Description>
    </_dlc_DocIdUrl>
    <BarCode xmlns="b3ef1202-6da4-439b-bd9c-0f518e8f8abc">30240712125555046</BarCode>
    <DocumentType xmlns="b3ef1202-6da4-439b-bd9c-0f518e8f8abc">Prilog Nalogodavnog dokumenta</DocumentType>
    <ScanDocumentType xmlns="b3ef1202-6da4-439b-bd9c-0f518e8f8abc">Prilog</ScanDocumentType>
    <NISActive xmlns="b3ef1202-6da4-439b-bd9c-0f518e8f8abc">true</NISActive>
    <DocumentSubType xmlns="b3ef1202-6da4-439b-bd9c-0f518e8f8abc" xsi:nil="true"/>
    <InternalID xmlns="b3ef1202-6da4-439b-bd9c-0f518e8f8abc">NM_041000/ND-od/001045/2024-05</Internal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13d545f4641f4e1f932cf345b645a3c0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d12024c8fbd3c800f1703f6362949bc9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256AA-DEF4-4431-A1E3-F8371BEA2011}">
  <ds:schemaRefs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b3ef1202-6da4-439b-bd9c-0f518e8f8abc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19F6762-4D95-4C05-8672-0D5D6F0F6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B6257A-36B5-42C0-B6D6-6603648409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764AAE-ADFD-4B5F-9667-57307D8E8C0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795408AD-3DA8-4BD2-8955-73AF66950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Prilog 2_SA-16 01 01-008_Aukcijska dokumentacija_srp</Template>
  <TotalTime>0</TotalTime>
  <Pages>12</Pages>
  <Words>3030</Words>
  <Characters>19458</Characters>
  <Application>Microsoft Office Word</Application>
  <DocSecurity>0</DocSecurity>
  <Lines>162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Prilog 2 Standarda SA-06.10.02-007_V10.0</vt:lpstr>
    </vt:vector>
  </TitlesOfParts>
  <Company>HOME</Company>
  <LinksUpToDate>false</LinksUpToDate>
  <CharactersWithSpaces>22444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2 Standarda SA-06.10.02-007_V10.0</dc:title>
  <dc:subject/>
  <dc:creator>predrag.milosevic</dc:creator>
  <cp:keywords>Klasifikacija: За интерну употребу/Restricted</cp:keywords>
  <dc:description/>
  <cp:lastModifiedBy>Petar Putnik</cp:lastModifiedBy>
  <cp:revision>2</cp:revision>
  <cp:lastPrinted>2023-06-07T10:55:00Z</cp:lastPrinted>
  <dcterms:created xsi:type="dcterms:W3CDTF">2025-08-19T10:50:00Z</dcterms:created>
  <dcterms:modified xsi:type="dcterms:W3CDTF">2025-08-19T10:50:00Z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cbc09976-8123-4168-8abf-5ecc7585992e</vt:lpwstr>
  </property>
  <property fmtid="{D5CDD505-2E9C-101B-9397-08002B2CF9AE}" pid="3" name="DocumentType">
    <vt:lpwstr>Prilog Nalogodavnog dokumenta</vt:lpwstr>
  </property>
  <property fmtid="{D5CDD505-2E9C-101B-9397-08002B2CF9AE}" pid="4" name="ScanDocumentType">
    <vt:lpwstr>Prilog</vt:lpwstr>
  </property>
  <property fmtid="{D5CDD505-2E9C-101B-9397-08002B2CF9AE}" pid="5" name="ContentTypeId">
    <vt:lpwstr>0x0101005F25A6153FC34E53BEDA562282F7BE2A00E707DE6AE5AAD94EA923D273D7FA21DE</vt:lpwstr>
  </property>
  <property fmtid="{D5CDD505-2E9C-101B-9397-08002B2CF9AE}" pid="6" name="BarCode">
    <vt:lpwstr>30180430122725923</vt:lpwstr>
  </property>
  <property fmtid="{D5CDD505-2E9C-101B-9397-08002B2CF9AE}" pid="7" name="_dlc_DocIdItemGuid">
    <vt:lpwstr>03bb720e-249a-4b72-aed8-a2ba992136a1</vt:lpwstr>
  </property>
  <property fmtid="{D5CDD505-2E9C-101B-9397-08002B2CF9AE}" pid="8" name="NISKlasifikacija">
    <vt:lpwstr>Za-internu-upotrebu-Restricted</vt:lpwstr>
  </property>
  <property fmtid="{D5CDD505-2E9C-101B-9397-08002B2CF9AE}" pid="9" name="Klasifikacija">
    <vt:lpwstr>Za-internu-upotrebu-Restricted</vt:lpwstr>
  </property>
</Properties>
</file>